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3F68B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3F68B7" w:rsidRDefault="00A3086A" w:rsidP="003D1B71">
            <w:pPr>
              <w:pStyle w:val="a7"/>
              <w:kinsoku w:val="0"/>
              <w:overflowPunct w:val="0"/>
              <w:ind w:left="-120"/>
              <w:rPr>
                <w:cs/>
                <w:lang w:bidi="th-TH"/>
              </w:rPr>
            </w:pPr>
            <w:r w:rsidRPr="00A3086A">
              <w:rPr>
                <w:noProof/>
                <w:cs/>
                <w:lang w:val="en-US" w:bidi="th-TH"/>
              </w:rPr>
              <w:drawing>
                <wp:inline distT="0" distB="0" distL="0" distR="0">
                  <wp:extent cx="1714500" cy="1714500"/>
                  <wp:effectExtent l="0" t="0" r="0" b="0"/>
                  <wp:docPr id="5" name="รูปภาพ 5" descr="D:\งาน อบต\Logo อบต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งาน อบต\Logo อบต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F68B7" w:rsidRDefault="00A3086A" w:rsidP="00310F17">
            <w:pPr>
              <w:pStyle w:val="af"/>
              <w:rPr>
                <w:szCs w:val="48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ฉบับประจำเดือนพฤษภาคม</w:t>
            </w:r>
          </w:p>
        </w:tc>
      </w:tr>
      <w:tr w:rsidR="003D1B71" w:rsidRPr="003F68B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3F68B7" w:rsidRDefault="003D1B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126231" w:rsidRDefault="00126231" w:rsidP="00AC6C7E">
            <w:pPr>
              <w:pStyle w:val="21"/>
              <w:rPr>
                <w:color w:val="0072C7"/>
                <w:szCs w:val="24"/>
                <w:cs/>
                <w:lang w:val="en-US" w:bidi="th-TH"/>
              </w:rPr>
            </w:pPr>
            <w:r>
              <w:rPr>
                <w:rFonts w:hint="cs"/>
                <w:color w:val="0072C7"/>
                <w:cs/>
                <w:lang w:bidi="th-TH"/>
              </w:rPr>
              <w:t xml:space="preserve">เรื่อง สรรพากรจัดมาตรการภาษีชุดใหญ่เยียวยา </w:t>
            </w:r>
            <w:r>
              <w:rPr>
                <w:color w:val="0072C7"/>
                <w:lang w:val="en-US" w:bidi="th-TH"/>
              </w:rPr>
              <w:t xml:space="preserve">COVID-19 </w:t>
            </w:r>
            <w:r>
              <w:rPr>
                <w:rFonts w:hint="cs"/>
                <w:color w:val="0072C7"/>
                <w:cs/>
                <w:lang w:val="en-US" w:bidi="th-TH"/>
              </w:rPr>
              <w:t>รอบ 2</w:t>
            </w:r>
          </w:p>
          <w:p w:rsidR="003D1B71" w:rsidRPr="00E16E5C" w:rsidRDefault="00DB5189" w:rsidP="00AC6C7E">
            <w:pPr>
              <w:pStyle w:val="af7"/>
              <w:rPr>
                <w:szCs w:val="22"/>
                <w:cs/>
                <w:lang w:val="en-US" w:bidi="th-TH"/>
              </w:rPr>
            </w:pPr>
            <w:r>
              <w:rPr>
                <w:rFonts w:hint="cs"/>
                <w:szCs w:val="22"/>
                <w:cs/>
                <w:lang w:bidi="th-TH"/>
              </w:rPr>
              <w:t xml:space="preserve">      </w:t>
            </w:r>
            <w:r w:rsidR="00E16E5C">
              <w:rPr>
                <w:rFonts w:hint="cs"/>
                <w:szCs w:val="22"/>
                <w:cs/>
                <w:lang w:bidi="th-TH"/>
              </w:rPr>
              <w:t>กรมสรรพากรได้ออกมาตรการภาษีเยียวยาผู้ได้รับผลกระทบจาการแพร่ระบาดของเชื้อ</w:t>
            </w:r>
            <w:proofErr w:type="spellStart"/>
            <w:r w:rsidR="00E16E5C">
              <w:rPr>
                <w:rFonts w:hint="cs"/>
                <w:szCs w:val="22"/>
                <w:cs/>
                <w:lang w:bidi="th-TH"/>
              </w:rPr>
              <w:t>ไวรัส</w:t>
            </w:r>
            <w:proofErr w:type="spellEnd"/>
            <w:r w:rsidR="00E16E5C">
              <w:rPr>
                <w:rFonts w:hint="cs"/>
                <w:szCs w:val="22"/>
                <w:cs/>
                <w:lang w:bidi="th-TH"/>
              </w:rPr>
              <w:t xml:space="preserve"> </w:t>
            </w:r>
            <w:r w:rsidR="00E16E5C">
              <w:rPr>
                <w:szCs w:val="22"/>
                <w:lang w:val="en-US" w:bidi="th-TH"/>
              </w:rPr>
              <w:t xml:space="preserve">COVID-19 </w:t>
            </w:r>
            <w:r w:rsidR="00E16E5C">
              <w:rPr>
                <w:rFonts w:hint="cs"/>
                <w:szCs w:val="22"/>
                <w:cs/>
                <w:lang w:val="en-US" w:bidi="th-TH"/>
              </w:rPr>
              <w:t>รอบ 2 เพิ่มเติม 6 มาตรการ เพื่อเป็นการบรรเทาและแบ่งเบาภาระของผู้เสียภาษีทั้งกลุ่มบุคคลและกลุ่มนิติบุคคล ดังนี้</w:t>
            </w:r>
          </w:p>
          <w:p w:rsidR="00E92789" w:rsidRDefault="00863863" w:rsidP="00E92789">
            <w:pPr>
              <w:pStyle w:val="11"/>
              <w:rPr>
                <w:b w:val="0"/>
                <w:bCs/>
                <w:sz w:val="28"/>
                <w:szCs w:val="28"/>
                <w:cs/>
                <w:lang w:bidi="th-TH"/>
              </w:rPr>
            </w:pPr>
            <w:r w:rsidRPr="0029083B">
              <w:rPr>
                <w:rFonts w:hint="cs"/>
                <w:b w:val="0"/>
                <w:bCs/>
                <w:sz w:val="28"/>
                <w:szCs w:val="28"/>
                <w:cs/>
                <w:lang w:bidi="th-TH"/>
              </w:rPr>
              <w:t xml:space="preserve">      </w:t>
            </w:r>
            <w:r w:rsidR="00E92789" w:rsidRPr="0029083B">
              <w:rPr>
                <w:rFonts w:hint="cs"/>
                <w:b w:val="0"/>
                <w:bCs/>
                <w:sz w:val="28"/>
                <w:szCs w:val="28"/>
                <w:cs/>
                <w:lang w:bidi="th-TH"/>
              </w:rPr>
              <w:t>มาตรการสำหรับกลุ่มบุคคล</w:t>
            </w:r>
          </w:p>
          <w:p w:rsidR="0029083B" w:rsidRPr="0029083B" w:rsidRDefault="0029083B" w:rsidP="00E92789">
            <w:pPr>
              <w:pStyle w:val="11"/>
              <w:rPr>
                <w:b w:val="0"/>
                <w:bCs/>
                <w:sz w:val="28"/>
                <w:szCs w:val="28"/>
                <w:cs/>
                <w:lang w:bidi="th-TH"/>
              </w:rPr>
            </w:pPr>
          </w:p>
          <w:p w:rsidR="003D1B71" w:rsidRDefault="00863863" w:rsidP="00E92789">
            <w:pPr>
              <w:pStyle w:val="11"/>
              <w:rPr>
                <w:bCs/>
                <w:szCs w:val="18"/>
                <w:cs/>
                <w:lang w:bidi="th-TH"/>
              </w:rPr>
            </w:pPr>
            <w:r>
              <w:rPr>
                <w:rFonts w:hint="cs"/>
                <w:b w:val="0"/>
                <w:bCs/>
                <w:cs/>
                <w:lang w:bidi="th-TH"/>
              </w:rPr>
              <w:t xml:space="preserve">      </w:t>
            </w:r>
            <w:r w:rsidR="00E92789" w:rsidRPr="00863863">
              <w:rPr>
                <w:rFonts w:hint="cs"/>
                <w:b w:val="0"/>
                <w:bCs/>
                <w:cs/>
                <w:lang w:bidi="th-TH"/>
              </w:rPr>
              <w:t>1.มาตรการยกเว้นภาษีเงินได้บุคคลธรรมดา</w:t>
            </w:r>
            <w:r w:rsidR="00E92789">
              <w:rPr>
                <w:rFonts w:hint="cs"/>
                <w:cs/>
                <w:lang w:bidi="th-TH"/>
              </w:rPr>
              <w:t xml:space="preserve"> สำหรับค่าตอบแทนในการเสี่ยงของบุคคลากรทางการแพทย์และสาธารณสุข </w:t>
            </w:r>
            <w:r w:rsidR="00EB4A43" w:rsidRPr="003F68B7">
              <w:rPr>
                <w:rStyle w:val="af2"/>
                <w:rFonts w:eastAsia="Calibri"/>
                <w:szCs w:val="22"/>
                <w:cs/>
                <w:lang w:bidi="th-TH"/>
              </w:rPr>
              <w:t xml:space="preserve"> </w:t>
            </w:r>
            <w:r w:rsidR="00E92789">
              <w:rPr>
                <w:rFonts w:hint="cs"/>
                <w:cs/>
                <w:lang w:bidi="th-TH"/>
              </w:rPr>
              <w:t>เช่น พยาบาล นักเทคนิคการแพทย์ เจ้าหน้าที่ที่เกี่ยวข้อง โดยยกเว้นภาษีเงินได้บุคคลธรรมดา สำหรับค่าตอบแทนเสี่ยงภัยที่ได้รับจากกระทรวงสาธารณสุขในปีภาษี 2563</w:t>
            </w:r>
          </w:p>
          <w:p w:rsidR="00625ECA" w:rsidRDefault="00863863" w:rsidP="00E92789">
            <w:pPr>
              <w:pStyle w:val="11"/>
              <w:rPr>
                <w:bCs/>
                <w:szCs w:val="18"/>
                <w:cs/>
                <w:lang w:bidi="th-TH"/>
              </w:rPr>
            </w:pPr>
            <w:r>
              <w:rPr>
                <w:rFonts w:hint="cs"/>
                <w:b w:val="0"/>
                <w:bCs/>
                <w:cs/>
                <w:lang w:bidi="th-TH"/>
              </w:rPr>
              <w:t xml:space="preserve">     </w:t>
            </w:r>
            <w:r w:rsidR="00625ECA" w:rsidRPr="00863863">
              <w:rPr>
                <w:rFonts w:hint="cs"/>
                <w:b w:val="0"/>
                <w:bCs/>
                <w:cs/>
                <w:lang w:bidi="th-TH"/>
              </w:rPr>
              <w:t>2.มาตรการเพิ่มวงเงินหักลดหย่อนค่าเบี้ยประกันสุขภาพ</w:t>
            </w:r>
            <w:r w:rsidR="00625ECA">
              <w:rPr>
                <w:rFonts w:hint="cs"/>
                <w:cs/>
                <w:lang w:bidi="th-TH"/>
              </w:rPr>
              <w:t xml:space="preserve"> </w:t>
            </w:r>
            <w:r w:rsidR="0059202E">
              <w:rPr>
                <w:rFonts w:hint="cs"/>
                <w:cs/>
                <w:lang w:bidi="th-TH"/>
              </w:rPr>
              <w:t>จากเดิมที่สามารถหักลดหย่อนได้ ตามที่จ่ายจริงแต่ไม่เกิน 15,000 บาท เพิ่มเป็นหักลดหย่อนได้ตามที่จ่ายจริงแต่ไม่เกิน 25,000 บาท และเมื่อรวมกับการหักลดหย่อนค่าเบี้ยประกันและเงินฝากประเภทสงเคราะห์ชีวิตแล้วต้องไม่เกิน 100,000 บาท เริ่มตั้งแต่ปีภาษี 2563 เป็นต้นไป เพื่อให้ประชาชนมีหลักประกันสุขภาพเพิ่มขึ้น และมีภาระค่าใช้จ่ายในการดูแลสุขภาพลดลง</w:t>
            </w:r>
          </w:p>
          <w:p w:rsidR="00863863" w:rsidRDefault="00892836" w:rsidP="00E92789">
            <w:pPr>
              <w:pStyle w:val="11"/>
              <w:rPr>
                <w:bCs/>
                <w:szCs w:val="18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     </w:t>
            </w:r>
            <w:r>
              <w:rPr>
                <w:rFonts w:hint="cs"/>
                <w:b w:val="0"/>
                <w:bCs/>
                <w:cs/>
                <w:lang w:bidi="th-TH"/>
              </w:rPr>
              <w:t xml:space="preserve">3. มาตรการเลื่อนเวลายื่นแบบและชำระภาษีเงินได้บุคคลธรรมดาปีภาษี 2563 รอบ 2 </w:t>
            </w:r>
            <w:r>
              <w:rPr>
                <w:rFonts w:hint="cs"/>
                <w:cs/>
                <w:lang w:bidi="th-TH"/>
              </w:rPr>
              <w:t xml:space="preserve">เพิ่มเติมปีก 2 เดือน </w:t>
            </w:r>
            <w:r>
              <w:rPr>
                <w:rFonts w:hint="cs"/>
                <w:u w:val="single"/>
                <w:cs/>
                <w:lang w:bidi="th-TH"/>
              </w:rPr>
              <w:t>จากสิ้นสุด 30 มิถุนายน 2563 เป็น 31 สิงหาคม 2563</w:t>
            </w:r>
          </w:p>
          <w:p w:rsidR="00892836" w:rsidRDefault="00892836" w:rsidP="00E92789">
            <w:pPr>
              <w:pStyle w:val="11"/>
              <w:rPr>
                <w:b w:val="0"/>
                <w:bCs/>
                <w:sz w:val="28"/>
                <w:szCs w:val="28"/>
                <w:cs/>
                <w:lang w:bidi="th-TH"/>
              </w:rPr>
            </w:pPr>
            <w:r w:rsidRPr="0029083B"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Pr="0029083B">
              <w:rPr>
                <w:rFonts w:hint="cs"/>
                <w:b w:val="0"/>
                <w:bCs/>
                <w:sz w:val="28"/>
                <w:szCs w:val="28"/>
                <w:cs/>
                <w:lang w:bidi="th-TH"/>
              </w:rPr>
              <w:t>มาตรการสำหรับกลุ่มนิติบุคคล</w:t>
            </w:r>
          </w:p>
          <w:p w:rsidR="0029083B" w:rsidRPr="0029083B" w:rsidRDefault="0029083B" w:rsidP="00E92789">
            <w:pPr>
              <w:pStyle w:val="11"/>
              <w:rPr>
                <w:b w:val="0"/>
                <w:bCs/>
                <w:sz w:val="28"/>
                <w:szCs w:val="28"/>
                <w:cs/>
                <w:lang w:bidi="th-TH"/>
              </w:rPr>
            </w:pPr>
          </w:p>
          <w:p w:rsidR="00892836" w:rsidRDefault="008044D7" w:rsidP="00E92789">
            <w:pPr>
              <w:pStyle w:val="11"/>
              <w:rPr>
                <w:bCs/>
                <w:szCs w:val="18"/>
                <w:cs/>
                <w:lang w:bidi="th-TH"/>
              </w:rPr>
            </w:pPr>
            <w:r>
              <w:rPr>
                <w:rFonts w:hint="cs"/>
                <w:b w:val="0"/>
                <w:bCs/>
                <w:cs/>
                <w:lang w:bidi="th-TH"/>
              </w:rPr>
              <w:t xml:space="preserve">     1.มาตรการเลื่อนเวลาการยื่นแบบและชำระภาษีเงินได้นิติบุคคล </w:t>
            </w:r>
            <w:r>
              <w:rPr>
                <w:rFonts w:hint="cs"/>
                <w:cs/>
                <w:lang w:bidi="th-TH"/>
              </w:rPr>
              <w:t xml:space="preserve">โดยเลื่อนการยื่นแบบ </w:t>
            </w:r>
            <w:proofErr w:type="spellStart"/>
            <w:r>
              <w:rPr>
                <w:rFonts w:hint="cs"/>
                <w:cs/>
                <w:lang w:bidi="th-TH"/>
              </w:rPr>
              <w:t>ภ.ง.ด</w:t>
            </w:r>
            <w:proofErr w:type="spellEnd"/>
            <w:r>
              <w:rPr>
                <w:rFonts w:hint="cs"/>
                <w:cs/>
                <w:lang w:bidi="th-TH"/>
              </w:rPr>
              <w:t>. 50 จากเดิม</w:t>
            </w:r>
            <w:r w:rsidR="0087693D">
              <w:rPr>
                <w:rFonts w:hint="cs"/>
                <w:cs/>
                <w:lang w:bidi="th-TH"/>
              </w:rPr>
              <w:t xml:space="preserve">ที่ต้องยื่นในเดือนเมษายนถึงเดือนสิงหาคม 2563 เป็นถึงวันที่ 31 สิงหาคม 2563 และเลื่อนการยื่นแบบ </w:t>
            </w:r>
            <w:proofErr w:type="spellStart"/>
            <w:r w:rsidR="0087693D">
              <w:rPr>
                <w:rFonts w:hint="cs"/>
                <w:cs/>
                <w:lang w:bidi="th-TH"/>
              </w:rPr>
              <w:t>ภ.ง.ด</w:t>
            </w:r>
            <w:proofErr w:type="spellEnd"/>
            <w:r w:rsidR="0087693D">
              <w:rPr>
                <w:rFonts w:hint="cs"/>
                <w:cs/>
                <w:lang w:bidi="th-TH"/>
              </w:rPr>
              <w:t>. 51 จากเดิมเดือนกรกฎาคม ถึงเดือนกันยายน 2563 เป็นถึงวันที่ 30 กันยายน 2563</w:t>
            </w:r>
          </w:p>
          <w:p w:rsidR="006E1B04" w:rsidRDefault="006E1B04" w:rsidP="00E92789">
            <w:pPr>
              <w:pStyle w:val="11"/>
              <w:rPr>
                <w:lang w:val="en-US" w:bidi="th-TH"/>
              </w:rPr>
            </w:pPr>
            <w:r>
              <w:rPr>
                <w:rFonts w:hint="cs"/>
                <w:cs/>
                <w:lang w:bidi="th-TH"/>
              </w:rPr>
              <w:t xml:space="preserve">     </w:t>
            </w:r>
            <w:r>
              <w:rPr>
                <w:rFonts w:hint="cs"/>
                <w:b w:val="0"/>
                <w:bCs/>
                <w:cs/>
                <w:lang w:bidi="th-TH"/>
              </w:rPr>
              <w:t xml:space="preserve">2. มาตรการเลื่อนเวลาการยื่นแบบและชำระภาษี </w:t>
            </w:r>
            <w:r>
              <w:rPr>
                <w:rFonts w:hint="cs"/>
                <w:cs/>
                <w:lang w:bidi="th-TH"/>
              </w:rPr>
              <w:t>สำหรับผู้ประกอบการที่ต้องหยุดกิจการตามคำสั่งของทางราชการ และผู้ประกอบการอื่นๆ ที่ได้รับผลกระทบจากการแพร่ระบาดของเชื้อ</w:t>
            </w:r>
            <w:proofErr w:type="spellStart"/>
            <w:r>
              <w:rPr>
                <w:rFonts w:hint="cs"/>
                <w:cs/>
                <w:lang w:bidi="th-TH"/>
              </w:rPr>
              <w:t>ไวรัส</w:t>
            </w:r>
            <w:proofErr w:type="spellEnd"/>
            <w:r>
              <w:rPr>
                <w:rFonts w:hint="cs"/>
                <w:cs/>
                <w:lang w:bidi="th-TH"/>
              </w:rPr>
              <w:t xml:space="preserve"> </w:t>
            </w:r>
            <w:r>
              <w:rPr>
                <w:lang w:val="en-US" w:bidi="th-TH"/>
              </w:rPr>
              <w:t xml:space="preserve">COVID-19 </w:t>
            </w:r>
            <w:r>
              <w:rPr>
                <w:rFonts w:hint="cs"/>
                <w:cs/>
                <w:lang w:val="en-US" w:bidi="th-TH"/>
              </w:rPr>
              <w:t xml:space="preserve">โดยจะ </w:t>
            </w:r>
            <w:r>
              <w:rPr>
                <w:rFonts w:hint="cs"/>
                <w:b w:val="0"/>
                <w:bCs/>
                <w:cs/>
                <w:lang w:val="en-US" w:bidi="th-TH"/>
              </w:rPr>
              <w:t>ได้รับการเลื่อนเวลาการยื่นแบบแสดงรายการและชำระภาษี</w:t>
            </w:r>
            <w:r>
              <w:rPr>
                <w:rFonts w:hint="cs"/>
                <w:cs/>
                <w:lang w:val="en-US" w:bidi="th-TH"/>
              </w:rPr>
              <w:t>ออกไปตามที่กระทรวงการคลังกำหนด</w:t>
            </w:r>
          </w:p>
          <w:p w:rsidR="00AC7180" w:rsidRDefault="00AC7180" w:rsidP="00E92789">
            <w:pPr>
              <w:pStyle w:val="11"/>
              <w:rPr>
                <w:lang w:val="en-US" w:bidi="th-TH"/>
              </w:rPr>
            </w:pPr>
            <w:r w:rsidRPr="001E4899">
              <w:rPr>
                <w:lang w:val="en-US" w:bidi="th-TH"/>
              </w:rPr>
              <w:t xml:space="preserve">      3.</w:t>
            </w:r>
            <w:r w:rsidRPr="00AC7180">
              <w:rPr>
                <w:b w:val="0"/>
                <w:bCs/>
                <w:lang w:val="en-US" w:bidi="th-TH"/>
              </w:rPr>
              <w:t xml:space="preserve"> </w:t>
            </w:r>
            <w:r w:rsidRPr="00AC7180">
              <w:rPr>
                <w:rFonts w:hint="cs"/>
                <w:b w:val="0"/>
                <w:bCs/>
                <w:cs/>
                <w:lang w:val="en-US" w:bidi="th-TH"/>
              </w:rPr>
              <w:t>มาตรการทางภาษีอากรและค่าธรรมเนียมเพื่อสนับสนุนการปรับปรุงโครงสร้างหนี้ของ เจ้าหนี้ที่มิใช่สถาบันการเงิน</w:t>
            </w:r>
            <w:r>
              <w:rPr>
                <w:rFonts w:hint="cs"/>
                <w:b w:val="0"/>
                <w:bCs/>
                <w:cs/>
                <w:lang w:val="en-US" w:bidi="th-TH"/>
              </w:rPr>
              <w:t xml:space="preserve"> </w:t>
            </w:r>
            <w:r>
              <w:rPr>
                <w:rFonts w:hint="cs"/>
                <w:cs/>
                <w:lang w:val="en-US" w:bidi="th-TH"/>
              </w:rPr>
              <w:t>ซึ่</w:t>
            </w:r>
            <w:r w:rsidR="00B3045E">
              <w:rPr>
                <w:rFonts w:hint="cs"/>
                <w:cs/>
                <w:lang w:val="en-US" w:bidi="th-TH"/>
              </w:rPr>
              <w:t>งจะช่วยเร่งให้การให้การปรับโครง</w:t>
            </w:r>
            <w:r>
              <w:rPr>
                <w:rFonts w:hint="cs"/>
                <w:cs/>
                <w:lang w:val="en-US" w:bidi="th-TH"/>
              </w:rPr>
              <w:t xml:space="preserve">สร้างหนี้ของผู้ได้รับผลกระทบจาก </w:t>
            </w:r>
            <w:r>
              <w:rPr>
                <w:lang w:val="en-US" w:bidi="th-TH"/>
              </w:rPr>
              <w:t xml:space="preserve">COVID-19 </w:t>
            </w:r>
            <w:r w:rsidR="001E4899">
              <w:rPr>
                <w:lang w:val="en-US" w:bidi="th-TH"/>
              </w:rPr>
              <w:t xml:space="preserve"> </w:t>
            </w:r>
            <w:r w:rsidR="001E4899">
              <w:rPr>
                <w:rFonts w:hint="cs"/>
                <w:cs/>
                <w:lang w:val="en-US" w:bidi="th-TH"/>
              </w:rPr>
              <w:t xml:space="preserve">สามารถดำเนินการได้รวดเร็วขึ้น ช่วยให้ลูกหนี้มีสภาพคล่องเพิ่มขึ้น สามารถฟื้นฟูฐานะและกิจการแล้วประกอบอาชีพและธุรกิจต่อไปได้ ส่วนทางด้านเจ้าหนี้และระบบสถาบันการเงินในภาพรวมจะมีต้นทุนลดลงและสมารถให้สินเชื่อแก่ประชาชนและธุรกิจต่างๆ เพิ่มเติมได้ ได้แก่ เจ้าหนี้บัตรเครดิต สินเชื่อส่วนบุคคล สินเชื่อรายย่อยเพื่อการประกอบอาชีพ สินเชื่อรายย่อยระดับจังหวัด เช่าซื้อ </w:t>
            </w:r>
            <w:proofErr w:type="spellStart"/>
            <w:r w:rsidR="001E4899">
              <w:rPr>
                <w:rFonts w:hint="cs"/>
                <w:cs/>
                <w:lang w:val="en-US" w:bidi="th-TH"/>
              </w:rPr>
              <w:t>ลิสซิ่ง</w:t>
            </w:r>
            <w:proofErr w:type="spellEnd"/>
            <w:r w:rsidR="001E4899">
              <w:rPr>
                <w:rFonts w:hint="cs"/>
                <w:cs/>
                <w:lang w:val="en-US" w:bidi="th-TH"/>
              </w:rPr>
              <w:t xml:space="preserve"> และเจ้าหนี้อื่นที่ทำสัญญาปรับปรุงโครงสร้างหนี้ร่วมกับสถาบันการเงิน โดย (1) ยกเว้นภาษีเงินได้ ภาษีมูลค่าเพิ่ม ภาษีธุรกิจเฉพาะ และอากรแสตมป์ ให้แก่ลูกหนี้และเจ้าหนี้ (2)ผ่อนปรนหลักเกณฑ์การจำหน่ายหนี้สูญให้แก่เจ้าหนี้ ทั้งนี้ สำหรับปรับปรุงโครงสร้างหนี้ ตั้งแต่วันที่ 1 มกราคม 2563 ถึงวันที่ 31 ธันวาคม 2563 รวมทั้งลดค่าธรรมเนียมจดทะเบียนการโอนแลการจำนองอสังหาริมทรัพย์และห้องชุดสำหรับปรับปรุงโครงสร้างหนี้ จากร้อยละ 2 เหลือร้อยละ 0.01</w:t>
            </w:r>
          </w:p>
          <w:p w:rsidR="001E4899" w:rsidRPr="00AC7180" w:rsidRDefault="00AD085C" w:rsidP="00E92789">
            <w:pPr>
              <w:pStyle w:val="11"/>
              <w:rPr>
                <w:cs/>
                <w:lang w:val="en-US" w:bidi="th-TH"/>
              </w:rPr>
            </w:pPr>
            <w:r>
              <w:rPr>
                <w:noProof/>
                <w:lang w:val="en-US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942465" wp14:editId="4445388B">
                      <wp:simplePos x="0" y="0"/>
                      <wp:positionH relativeFrom="column">
                        <wp:posOffset>-2465070</wp:posOffset>
                      </wp:positionH>
                      <wp:positionV relativeFrom="paragraph">
                        <wp:posOffset>-1014730</wp:posOffset>
                      </wp:positionV>
                      <wp:extent cx="6278245" cy="5749925"/>
                      <wp:effectExtent l="0" t="0" r="27305" b="222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451" cy="57504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46B0" w:rsidRDefault="00BB46B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  <w:p w:rsidR="003B7647" w:rsidRDefault="003B7647" w:rsidP="003B764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2C9FF" w:themeColor="accent2" w:themeTint="66"/>
                                      <w:sz w:val="40"/>
                                      <w:szCs w:val="40"/>
                                      <w:cs/>
                                      <w:lang w:bidi="th-TH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B7647">
                                    <w:rPr>
                                      <w:rFonts w:hint="cs"/>
                                      <w:b/>
                                      <w:color w:val="82C9FF" w:themeColor="accent2" w:themeTint="66"/>
                                      <w:sz w:val="40"/>
                                      <w:szCs w:val="40"/>
                                      <w:cs/>
                                      <w:lang w:bidi="th-TH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การดำเนินงานการป้องกันและควบคุม</w:t>
                                  </w:r>
                                </w:p>
                                <w:p w:rsidR="00BB46B0" w:rsidRPr="003B7647" w:rsidRDefault="003B7647" w:rsidP="003B7647">
                                  <w:pPr>
                                    <w:jc w:val="center"/>
                                    <w:rPr>
                                      <w:b/>
                                      <w:color w:val="82C9FF" w:themeColor="accent2" w:themeTint="66"/>
                                      <w:sz w:val="40"/>
                                      <w:szCs w:val="40"/>
                                      <w:lang w:val="en-US" w:bidi="th-TH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B7647">
                                    <w:rPr>
                                      <w:rFonts w:hint="cs"/>
                                      <w:b/>
                                      <w:color w:val="82C9FF" w:themeColor="accent2" w:themeTint="66"/>
                                      <w:sz w:val="40"/>
                                      <w:szCs w:val="40"/>
                                      <w:cs/>
                                      <w:lang w:bidi="th-TH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โรคพิษสุนัขบ้า ประจำปี </w:t>
                                  </w:r>
                                  <w:r w:rsidRPr="003B7647">
                                    <w:rPr>
                                      <w:b/>
                                      <w:color w:val="82C9FF" w:themeColor="accent2" w:themeTint="66"/>
                                      <w:sz w:val="40"/>
                                      <w:szCs w:val="40"/>
                                      <w:lang w:val="en-US" w:bidi="th-TH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2563</w:t>
                                  </w:r>
                                </w:p>
                                <w:p w:rsidR="00BB46B0" w:rsidRDefault="00BB46B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  <w:p w:rsidR="00BB46B0" w:rsidRPr="003B7647" w:rsidRDefault="003B7647" w:rsidP="003B7647">
                                  <w:pPr>
                                    <w:ind w:firstLine="720"/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cs/>
                                      <w:lang w:val="en-US" w:bidi="th-TH"/>
                                    </w:rPr>
                                  </w:pPr>
                                  <w:proofErr w:type="spellStart"/>
                                  <w:r w:rsidRPr="003B7647"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>อบต</w:t>
                                  </w:r>
                                  <w:proofErr w:type="spellEnd"/>
                                  <w:r w:rsidRPr="003B7647"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>.หินตก ร่วมกับสำนักงานปศุสัตว์อำเภอร่อน</w:t>
                                  </w:r>
                                  <w:proofErr w:type="spellStart"/>
                                  <w:r w:rsidRPr="003B7647"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>พิบูลย์</w:t>
                                  </w:r>
                                  <w:proofErr w:type="spellEnd"/>
                                  <w:r w:rsidRPr="003B7647"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cs/>
                                      <w:lang w:bidi="th-TH"/>
                                    </w:rPr>
                                    <w:t xml:space="preserve"> ได้ลงพื้นที่ ดำเนินการป้องกันและควบคุมโรคพิษสุนัขบ้า ประจำปี </w:t>
                                  </w:r>
                                  <w:r w:rsidRPr="003B7647"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lang w:val="en-US" w:bidi="th-TH"/>
                                    </w:rPr>
                                    <w:t>2563</w:t>
                                  </w:r>
                                  <w:r w:rsidRPr="003B7647">
                                    <w:rPr>
                                      <w:rFonts w:ascii="TH Krub" w:hAnsi="TH Krub" w:cs="TH Krub"/>
                                      <w:sz w:val="40"/>
                                      <w:szCs w:val="40"/>
                                      <w:cs/>
                                      <w:lang w:val="en-US" w:bidi="th-TH"/>
                                    </w:rPr>
                                    <w:t xml:space="preserve"> โดยขอความร่วมมือไปยังราษฎรในพื้นที่ได้นำสัตว์เลี้ยงมารับบริการ</w:t>
                                  </w:r>
                                </w:p>
                                <w:p w:rsidR="00BB46B0" w:rsidRDefault="00BB46B0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  <w:r w:rsidRPr="00BB46B0">
                                    <w:rPr>
                                      <w:noProof/>
                                      <w:cs/>
                                      <w:lang w:val="en-US" w:bidi="th-TH"/>
                                    </w:rPr>
                                    <w:drawing>
                                      <wp:inline distT="0" distB="0" distL="0" distR="0" wp14:anchorId="7DC58049" wp14:editId="1CD76197">
                                        <wp:extent cx="1956682" cy="1466850"/>
                                        <wp:effectExtent l="0" t="0" r="5715" b="0"/>
                                        <wp:docPr id="11" name="รูปภาพ 11" descr="C:\Users\Administrator.DQYHWKEF283QFTA\Desktop\S__17026253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.DQYHWKEF283QFTA\Desktop\S__17026253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1742" cy="14706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AD085C">
                                    <w:rPr>
                                      <w:rFonts w:hint="cs"/>
                                      <w:noProof/>
                                      <w:cs/>
                                      <w:lang w:val="en-US" w:bidi="th-TH"/>
                                    </w:rPr>
                                    <w:t xml:space="preserve">             </w:t>
                                  </w:r>
                                  <w:r w:rsidR="00EA503F" w:rsidRPr="00EA503F">
                                    <w:rPr>
                                      <w:noProof/>
                                      <w:cs/>
                                      <w:lang w:val="en-US" w:bidi="th-TH"/>
                                    </w:rPr>
                                    <w:drawing>
                                      <wp:inline distT="0" distB="0" distL="0" distR="0" wp14:anchorId="0DC79515" wp14:editId="3CAEF516">
                                        <wp:extent cx="2579263" cy="1933575"/>
                                        <wp:effectExtent l="0" t="0" r="0" b="0"/>
                                        <wp:docPr id="15" name="รูปภาพ 15" descr="C:\Users\Administrator.DQYHWKEF283QFTA\Desktop\S__1701478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dministrator.DQYHWKEF283QFTA\Desktop\S__1701478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80818" cy="1934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D085C" w:rsidRDefault="00AD085C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</w:p>
                                <w:p w:rsidR="00160176" w:rsidRDefault="00160176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lang w:val="en-US" w:bidi="th-TH"/>
                                    </w:rPr>
                                    <w:t xml:space="preserve">25 </w:t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 xml:space="preserve">พฤษภาคม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>2563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09.30 – 10.30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F34312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หมู่ที่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1  </w:t>
                                  </w:r>
                                  <w:r w:rsidR="00F34312">
                                    <w:rPr>
                                      <w:lang w:val="en-US" w:bidi="th-TH"/>
                                    </w:rPr>
                                    <w:tab/>
                                  </w:r>
                                  <w:r w:rsidR="00F34312">
                                    <w:rPr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วัดถลุงทอง</w:t>
                                  </w:r>
                                </w:p>
                                <w:p w:rsidR="00160176" w:rsidRDefault="00160176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11.00 – 12.00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</w:t>
                                  </w:r>
                                  <w:r w:rsidR="00F34312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หมู่ที่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10 </w:t>
                                  </w:r>
                                  <w:r w:rsidR="00BE0052"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3F35C4"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F34312">
                                    <w:rPr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ศาลาเอนกประสงค์</w:t>
                                  </w:r>
                                </w:p>
                                <w:p w:rsidR="001C0D3E" w:rsidRDefault="001C0D3E" w:rsidP="001C0D3E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lang w:val="en-US" w:bidi="th-TH"/>
                                    </w:rPr>
                                    <w:t>26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พฤษภาคม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>2563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BE00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09.30 – 10.30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F34312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หมู่ที่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2   </w:t>
                                  </w:r>
                                  <w:r w:rsidR="003F35C4">
                                    <w:rPr>
                                      <w:lang w:val="en-US" w:bidi="th-TH"/>
                                    </w:rPr>
                                    <w:t xml:space="preserve">   </w:t>
                                  </w:r>
                                  <w:r w:rsidR="00F34312">
                                    <w:rPr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ศาลาอนุ</w:t>
                                  </w:r>
                                  <w:r w:rsidR="00D504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บรรพต</w:t>
                                  </w:r>
                                </w:p>
                                <w:p w:rsidR="001C0D3E" w:rsidRDefault="001C0D3E" w:rsidP="001C0D3E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11.00 – 12.00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 </w:t>
                                  </w:r>
                                  <w:r w:rsidR="00F34312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หมู่ที่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>1</w:t>
                                  </w:r>
                                  <w:r w:rsidR="00D50452">
                                    <w:rPr>
                                      <w:lang w:val="en-US" w:bidi="th-TH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BE0052"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D504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AB0552">
                                    <w:rPr>
                                      <w:cs/>
                                      <w:lang w:val="en-US" w:bidi="th-TH"/>
                                    </w:rPr>
                                    <w:t xml:space="preserve">         </w:t>
                                  </w:r>
                                  <w:r w:rsidR="003F35C4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ที่ </w:t>
                                  </w:r>
                                  <w:r w:rsidR="00D504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บ้าน </w:t>
                                  </w:r>
                                  <w:proofErr w:type="spellStart"/>
                                  <w:r w:rsidR="00D504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อบต.ชญา</w:t>
                                  </w:r>
                                  <w:proofErr w:type="spellEnd"/>
                                  <w:r w:rsidR="00D504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นนท์</w:t>
                                  </w:r>
                                </w:p>
                                <w:p w:rsidR="00D50452" w:rsidRDefault="00D50452" w:rsidP="00D50452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lang w:val="en-US" w:bidi="th-TH"/>
                                    </w:rPr>
                                    <w:t>27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พฤษภาคม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>2563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</w:t>
                                  </w:r>
                                  <w:r w:rsidR="00BE00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09.30 – 10.30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หมู่ที่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8   </w:t>
                                  </w:r>
                                  <w:r w:rsidR="003F35C4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</w:t>
                                  </w:r>
                                  <w:r w:rsidR="00AB0552">
                                    <w:rPr>
                                      <w:cs/>
                                      <w:lang w:val="en-US" w:bidi="th-TH"/>
                                    </w:rPr>
                                    <w:t xml:space="preserve">         </w:t>
                                  </w:r>
                                  <w:r w:rsidR="003F35C4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</w:t>
                                  </w:r>
                                  <w:r w:rsidR="003F35C4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ศาลาเอนกประสงค์</w:t>
                                  </w:r>
                                </w:p>
                                <w:p w:rsidR="00D50452" w:rsidRDefault="00D50452" w:rsidP="00D50452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11.00 – 12.00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หมู่ที่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11 </w:t>
                                  </w:r>
                                  <w:r w:rsidR="00BE0052">
                                    <w:rPr>
                                      <w:lang w:val="en-US" w:bidi="th-TH"/>
                                    </w:rPr>
                                    <w:t xml:space="preserve">  </w:t>
                                  </w:r>
                                  <w:r w:rsidR="003F35C4"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F34312">
                                    <w:rPr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วัดวิภาวดีรังสิตาราม</w:t>
                                  </w:r>
                                </w:p>
                                <w:p w:rsidR="00BE0052" w:rsidRDefault="00BE0052" w:rsidP="00BE0052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lang w:val="en-US" w:bidi="th-TH"/>
                                    </w:rPr>
                                    <w:t>28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พฤษภาคม </w:t>
                                  </w:r>
                                  <w:proofErr w:type="gramStart"/>
                                  <w:r>
                                    <w:rPr>
                                      <w:lang w:val="en-US" w:bidi="th-TH"/>
                                    </w:rPr>
                                    <w:t>2563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>09.30</w:t>
                                  </w:r>
                                  <w:proofErr w:type="gramEnd"/>
                                  <w:r>
                                    <w:rPr>
                                      <w:lang w:val="en-US" w:bidi="th-TH"/>
                                    </w:rPr>
                                    <w:t xml:space="preserve"> – 10.30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หมู่ที่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5,7   </w:t>
                                  </w:r>
                                  <w:r w:rsidR="00AB0552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      </w:t>
                                  </w:r>
                                  <w:r w:rsidR="003F35C4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วัด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สามัคค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ยาราม</w:t>
                                  </w:r>
                                </w:p>
                                <w:p w:rsidR="00BE0052" w:rsidRDefault="00BE0052" w:rsidP="00BE0052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11.00 – 12.00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 w:rsidR="008C0F59"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หมู่ที่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12 </w:t>
                                  </w:r>
                                  <w:r w:rsidR="00257773">
                                    <w:rPr>
                                      <w:lang w:val="en-US" w:bidi="th-TH"/>
                                    </w:rPr>
                                    <w:t xml:space="preserve">   </w:t>
                                  </w:r>
                                  <w:r w:rsidR="00AB0552">
                                    <w:rPr>
                                      <w:lang w:val="en-US" w:bidi="th-TH"/>
                                    </w:rPr>
                                    <w:t xml:space="preserve">        </w:t>
                                  </w:r>
                                  <w:r w:rsidR="00257773"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 w:rsidR="00257773"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บ้านนายสมศักดิ์ เสนคง</w:t>
                                  </w:r>
                                </w:p>
                                <w:p w:rsidR="008C0F59" w:rsidRDefault="008C0F59" w:rsidP="008C0F59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lang w:val="en-US" w:bidi="th-TH"/>
                                    </w:rPr>
                                    <w:t>29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พฤษภาคม </w:t>
                                  </w:r>
                                  <w:proofErr w:type="gramStart"/>
                                  <w:r>
                                    <w:rPr>
                                      <w:lang w:val="en-US" w:bidi="th-TH"/>
                                    </w:rPr>
                                    <w:t>2563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>09.30</w:t>
                                  </w:r>
                                  <w:proofErr w:type="gramEnd"/>
                                  <w:r>
                                    <w:rPr>
                                      <w:lang w:val="en-US" w:bidi="th-TH"/>
                                    </w:rPr>
                                    <w:t xml:space="preserve"> – 10.30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หมู่ที่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3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ab/>
                                    <w:t xml:space="preserve">   </w:t>
                                  </w:r>
                                  <w:r w:rsidR="00AB0552">
                                    <w:rPr>
                                      <w:lang w:val="en-US" w:bidi="th-TH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บ้านคนไม้หลา หลาแขก</w:t>
                                  </w:r>
                                </w:p>
                                <w:p w:rsidR="008C0F59" w:rsidRDefault="008C0F59" w:rsidP="008C0F59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  <w:t xml:space="preserve">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11.00 – 12.00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น. </w:t>
                                  </w:r>
                                  <w:r>
                                    <w:rPr>
                                      <w:cs/>
                                      <w:lang w:val="en-US" w:bidi="th-TH"/>
                                    </w:rPr>
                                    <w:tab/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 xml:space="preserve">หมู่ที่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ab/>
                                    <w:t xml:space="preserve">   </w:t>
                                  </w:r>
                                  <w:r w:rsidR="00AB0552">
                                    <w:rPr>
                                      <w:lang w:val="en-US" w:bidi="th-TH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lang w:val="en-US"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US" w:bidi="th-TH"/>
                                    </w:rPr>
                                    <w:t>ที่ ศาลาเอนกประสงค์</w:t>
                                  </w:r>
                                </w:p>
                                <w:p w:rsidR="00257773" w:rsidRDefault="00257773" w:rsidP="00BE0052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</w:p>
                                <w:p w:rsidR="00BE0052" w:rsidRDefault="00BE0052" w:rsidP="00D50452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</w:p>
                                <w:p w:rsidR="00D50452" w:rsidRDefault="00D50452" w:rsidP="001C0D3E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</w:p>
                                <w:p w:rsidR="00D50452" w:rsidRDefault="00D50452" w:rsidP="001C0D3E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</w:p>
                                <w:p w:rsidR="001C0D3E" w:rsidRPr="00160176" w:rsidRDefault="001C0D3E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424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94.1pt;margin-top:-79.9pt;width:494.35pt;height:4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" fillcolor="white [3201]" strokeweight=".5pt">
                      <v:textbox>
                        <w:txbxContent>
                          <w:p w:rsidR="00BB46B0" w:rsidRDefault="00BB46B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  <w:p w:rsidR="003B7647" w:rsidRDefault="003B7647" w:rsidP="003B7647">
                            <w:pPr>
                              <w:jc w:val="center"/>
                              <w:rPr>
                                <w:b/>
                                <w:bCs/>
                                <w:color w:val="82C9FF" w:themeColor="accent2" w:themeTint="66"/>
                                <w:sz w:val="40"/>
                                <w:szCs w:val="40"/>
                                <w:cs/>
                                <w:lang w:bidi="th-T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7647">
                              <w:rPr>
                                <w:rFonts w:hint="cs"/>
                                <w:b/>
                                <w:color w:val="82C9FF" w:themeColor="accent2" w:themeTint="66"/>
                                <w:sz w:val="40"/>
                                <w:szCs w:val="40"/>
                                <w:cs/>
                                <w:lang w:bidi="th-T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การดำเนินงานการป้องกันและควบคุม</w:t>
                            </w:r>
                          </w:p>
                          <w:p w:rsidR="00BB46B0" w:rsidRPr="003B7647" w:rsidRDefault="003B7647" w:rsidP="003B7647">
                            <w:pPr>
                              <w:jc w:val="center"/>
                              <w:rPr>
                                <w:b/>
                                <w:color w:val="82C9FF" w:themeColor="accent2" w:themeTint="66"/>
                                <w:sz w:val="40"/>
                                <w:szCs w:val="40"/>
                                <w:lang w:val="en-US" w:bidi="th-T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7647">
                              <w:rPr>
                                <w:rFonts w:hint="cs"/>
                                <w:b/>
                                <w:color w:val="82C9FF" w:themeColor="accent2" w:themeTint="66"/>
                                <w:sz w:val="40"/>
                                <w:szCs w:val="40"/>
                                <w:cs/>
                                <w:lang w:bidi="th-T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โรคพิษสุนัขบ้า ประจำปี </w:t>
                            </w:r>
                            <w:r w:rsidRPr="003B7647">
                              <w:rPr>
                                <w:b/>
                                <w:color w:val="82C9FF" w:themeColor="accent2" w:themeTint="66"/>
                                <w:sz w:val="40"/>
                                <w:szCs w:val="40"/>
                                <w:lang w:val="en-US" w:bidi="th-T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2563</w:t>
                            </w:r>
                          </w:p>
                          <w:p w:rsidR="00BB46B0" w:rsidRDefault="00BB46B0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  <w:p w:rsidR="00BB46B0" w:rsidRPr="003B7647" w:rsidRDefault="003B7647" w:rsidP="003B7647">
                            <w:pPr>
                              <w:ind w:firstLine="720"/>
                              <w:rPr>
                                <w:rFonts w:ascii="TH Krub" w:hAnsi="TH Krub" w:cs="TH Krub"/>
                                <w:sz w:val="40"/>
                                <w:szCs w:val="40"/>
                                <w:cs/>
                                <w:lang w:val="en-US" w:bidi="th-TH"/>
                              </w:rPr>
                            </w:pPr>
                            <w:proofErr w:type="spellStart"/>
                            <w:r w:rsidRPr="003B7647">
                              <w:rPr>
                                <w:rFonts w:ascii="TH Krub" w:hAnsi="TH Krub" w:cs="TH Krub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อบต</w:t>
                            </w:r>
                            <w:proofErr w:type="spellEnd"/>
                            <w:r w:rsidRPr="003B7647">
                              <w:rPr>
                                <w:rFonts w:ascii="TH Krub" w:hAnsi="TH Krub" w:cs="TH Krub"/>
                                <w:sz w:val="40"/>
                                <w:szCs w:val="40"/>
                                <w:cs/>
                                <w:lang w:bidi="th-TH"/>
                              </w:rPr>
                              <w:t>.หินตก ร่วมกับสำนักงานปศุสัตว์อำเภอร่อน</w:t>
                            </w:r>
                            <w:proofErr w:type="spellStart"/>
                            <w:r w:rsidRPr="003B7647">
                              <w:rPr>
                                <w:rFonts w:ascii="TH Krub" w:hAnsi="TH Krub" w:cs="TH Krub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พิบูลย์</w:t>
                            </w:r>
                            <w:proofErr w:type="spellEnd"/>
                            <w:r w:rsidRPr="003B7647">
                              <w:rPr>
                                <w:rFonts w:ascii="TH Krub" w:hAnsi="TH Krub" w:cs="TH Krub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 ได้ลงพื้นที่ ดำเนินการป้องกันและควบคุมโรคพิษสุนัขบ้า ประจำปี </w:t>
                            </w:r>
                            <w:r w:rsidRPr="003B7647">
                              <w:rPr>
                                <w:rFonts w:ascii="TH Krub" w:hAnsi="TH Krub" w:cs="TH Krub"/>
                                <w:sz w:val="40"/>
                                <w:szCs w:val="40"/>
                                <w:lang w:val="en-US" w:bidi="th-TH"/>
                              </w:rPr>
                              <w:t>2563</w:t>
                            </w:r>
                            <w:r w:rsidRPr="003B7647">
                              <w:rPr>
                                <w:rFonts w:ascii="TH Krub" w:hAnsi="TH Krub" w:cs="TH Krub"/>
                                <w:sz w:val="40"/>
                                <w:szCs w:val="40"/>
                                <w:cs/>
                                <w:lang w:val="en-US" w:bidi="th-TH"/>
                              </w:rPr>
                              <w:t xml:space="preserve"> โดยขอความร่วมมือไปยังราษฎรในพื้นที่ได้นำสัตว์เลี้ยงมารับบริการ</w:t>
                            </w:r>
                          </w:p>
                          <w:p w:rsidR="00BB46B0" w:rsidRDefault="00BB46B0">
                            <w:pPr>
                              <w:rPr>
                                <w:lang w:bidi="th-TH"/>
                              </w:rPr>
                            </w:pPr>
                            <w:r w:rsidRPr="00BB46B0">
                              <w:rPr>
                                <w:noProof/>
                                <w:cs/>
                                <w:lang w:val="en-US" w:bidi="th-TH"/>
                              </w:rPr>
                              <w:drawing>
                                <wp:inline distT="0" distB="0" distL="0" distR="0" wp14:anchorId="7DC58049" wp14:editId="1CD76197">
                                  <wp:extent cx="1956682" cy="1466850"/>
                                  <wp:effectExtent l="0" t="0" r="5715" b="0"/>
                                  <wp:docPr id="11" name="รูปภาพ 11" descr="C:\Users\Administrator.DQYHWKEF283QFTA\Desktop\S__170262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DQYHWKEF283QFTA\Desktop\S__170262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742" cy="1470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AD085C">
                              <w:rPr>
                                <w:rFonts w:hint="cs"/>
                                <w:noProof/>
                                <w:cs/>
                                <w:lang w:val="en-US" w:bidi="th-TH"/>
                              </w:rPr>
                              <w:t xml:space="preserve">             </w:t>
                            </w:r>
                            <w:r w:rsidR="00EA503F" w:rsidRPr="00EA503F">
                              <w:rPr>
                                <w:noProof/>
                                <w:cs/>
                                <w:lang w:val="en-US" w:bidi="th-TH"/>
                              </w:rPr>
                              <w:drawing>
                                <wp:inline distT="0" distB="0" distL="0" distR="0" wp14:anchorId="0DC79515" wp14:editId="3CAEF516">
                                  <wp:extent cx="2579263" cy="1933575"/>
                                  <wp:effectExtent l="0" t="0" r="0" b="0"/>
                                  <wp:docPr id="15" name="รูปภาพ 15" descr="C:\Users\Administrator.DQYHWKEF283QFTA\Desktop\S__1701478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DQYHWKEF283QFTA\Desktop\S__1701478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0818" cy="1934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085C" w:rsidRDefault="00AD085C">
                            <w:pPr>
                              <w:rPr>
                                <w:rFonts w:hint="cs"/>
                                <w:cs/>
                                <w:lang w:bidi="th-TH"/>
                              </w:rPr>
                            </w:pPr>
                          </w:p>
                          <w:p w:rsidR="00160176" w:rsidRDefault="00160176">
                            <w:pPr>
                              <w:rPr>
                                <w:lang w:val="en-US" w:bidi="th-TH"/>
                              </w:rPr>
                            </w:pPr>
                            <w:r>
                              <w:rPr>
                                <w:lang w:val="en-US" w:bidi="th-TH"/>
                              </w:rPr>
                              <w:t xml:space="preserve">25 </w:t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 xml:space="preserve">พฤษภาคม </w:t>
                            </w:r>
                            <w:r>
                              <w:rPr>
                                <w:lang w:val="en-US" w:bidi="th-TH"/>
                              </w:rPr>
                              <w:t>2563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09.30 – 10.30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 w:rsidR="00F34312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หมู่ที่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1  </w:t>
                            </w:r>
                            <w:r w:rsidR="00F34312">
                              <w:rPr>
                                <w:lang w:val="en-US" w:bidi="th-TH"/>
                              </w:rPr>
                              <w:tab/>
                            </w:r>
                            <w:r w:rsidR="00F34312">
                              <w:rPr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วัดถลุงทอง</w:t>
                            </w:r>
                          </w:p>
                          <w:p w:rsidR="00160176" w:rsidRDefault="00160176">
                            <w:pPr>
                              <w:rPr>
                                <w:lang w:val="en-US" w:bidi="th-TH"/>
                              </w:rPr>
                            </w:pP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11.00 – 12.00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 w:rsidR="00F34312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หมู่ที่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10 </w:t>
                            </w:r>
                            <w:r w:rsidR="00BE0052"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 w:rsidR="003F35C4"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 w:rsidR="00F34312">
                              <w:rPr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ศาลาเอนกประสงค์</w:t>
                            </w:r>
                          </w:p>
                          <w:p w:rsidR="001C0D3E" w:rsidRDefault="001C0D3E" w:rsidP="001C0D3E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lang w:val="en-US" w:bidi="th-TH"/>
                              </w:rPr>
                              <w:t>26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พฤษภาคม </w:t>
                            </w:r>
                            <w:r>
                              <w:rPr>
                                <w:lang w:val="en-US" w:bidi="th-TH"/>
                              </w:rPr>
                              <w:t>2563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 w:rsidR="00BE00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09.30 – 10.30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 w:rsidR="00F34312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หมู่ที่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2   </w:t>
                            </w:r>
                            <w:r w:rsidR="003F35C4">
                              <w:rPr>
                                <w:lang w:val="en-US" w:bidi="th-TH"/>
                              </w:rPr>
                              <w:t xml:space="preserve">   </w:t>
                            </w:r>
                            <w:r w:rsidR="00F34312">
                              <w:rPr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ศาลาอนุ</w:t>
                            </w:r>
                            <w:r w:rsidR="00D504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บรรพต</w:t>
                            </w:r>
                          </w:p>
                          <w:p w:rsidR="001C0D3E" w:rsidRDefault="001C0D3E" w:rsidP="001C0D3E">
                            <w:pPr>
                              <w:rPr>
                                <w:lang w:val="en-US" w:bidi="th-TH"/>
                              </w:rPr>
                            </w:pP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11.00 – 12.00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 </w:t>
                            </w:r>
                            <w:r w:rsidR="00F34312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หมู่ที่ </w:t>
                            </w:r>
                            <w:r>
                              <w:rPr>
                                <w:lang w:val="en-US" w:bidi="th-TH"/>
                              </w:rPr>
                              <w:t>1</w:t>
                            </w:r>
                            <w:r w:rsidR="00D50452">
                              <w:rPr>
                                <w:lang w:val="en-US" w:bidi="th-TH"/>
                              </w:rPr>
                              <w:t>2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 w:rsidR="00BE0052"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 w:rsidR="00D504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 w:rsidR="00AB0552">
                              <w:rPr>
                                <w:cs/>
                                <w:lang w:val="en-US" w:bidi="th-TH"/>
                              </w:rPr>
                              <w:t xml:space="preserve">         </w:t>
                            </w:r>
                            <w:r w:rsidR="003F35C4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ที่ </w:t>
                            </w:r>
                            <w:r w:rsidR="00D504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บ้าน </w:t>
                            </w:r>
                            <w:proofErr w:type="spellStart"/>
                            <w:r w:rsidR="00D504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อบต.ชญา</w:t>
                            </w:r>
                            <w:proofErr w:type="spellEnd"/>
                            <w:r w:rsidR="00D504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นนท์</w:t>
                            </w:r>
                          </w:p>
                          <w:p w:rsidR="00D50452" w:rsidRDefault="00D50452" w:rsidP="00D50452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lang w:val="en-US" w:bidi="th-TH"/>
                              </w:rPr>
                              <w:t>27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พฤษภาคม </w:t>
                            </w:r>
                            <w:r>
                              <w:rPr>
                                <w:lang w:val="en-US" w:bidi="th-TH"/>
                              </w:rPr>
                              <w:t>2563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 w:rsidR="00BE00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09.30 – 10.30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หมู่ที่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8   </w:t>
                            </w:r>
                            <w:r w:rsidR="003F35C4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 w:rsidR="00AB0552">
                              <w:rPr>
                                <w:cs/>
                                <w:lang w:val="en-US" w:bidi="th-TH"/>
                              </w:rPr>
                              <w:t xml:space="preserve">         </w:t>
                            </w:r>
                            <w:r w:rsidR="003F35C4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</w:t>
                            </w:r>
                            <w:r w:rsidR="003F35C4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ศาลาเอนกประสงค์</w:t>
                            </w:r>
                          </w:p>
                          <w:p w:rsidR="00D50452" w:rsidRDefault="00D50452" w:rsidP="00D50452">
                            <w:pPr>
                              <w:rPr>
                                <w:lang w:val="en-US" w:bidi="th-TH"/>
                              </w:rPr>
                            </w:pP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11.00 – 12.00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หมู่ที่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11 </w:t>
                            </w:r>
                            <w:r w:rsidR="00BE0052">
                              <w:rPr>
                                <w:lang w:val="en-US" w:bidi="th-TH"/>
                              </w:rPr>
                              <w:t xml:space="preserve">  </w:t>
                            </w:r>
                            <w:r w:rsidR="003F35C4"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 w:rsidR="00F34312">
                              <w:rPr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วัดวิภาวดีรังสิตาราม</w:t>
                            </w:r>
                          </w:p>
                          <w:p w:rsidR="00BE0052" w:rsidRDefault="00BE0052" w:rsidP="00BE0052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lang w:val="en-US" w:bidi="th-TH"/>
                              </w:rPr>
                              <w:t>28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พฤษภาคม </w:t>
                            </w:r>
                            <w:proofErr w:type="gramStart"/>
                            <w:r>
                              <w:rPr>
                                <w:lang w:val="en-US" w:bidi="th-TH"/>
                              </w:rPr>
                              <w:t>2563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rPr>
                                <w:lang w:val="en-US" w:bidi="th-TH"/>
                              </w:rPr>
                              <w:t>09.30</w:t>
                            </w:r>
                            <w:proofErr w:type="gramEnd"/>
                            <w:r>
                              <w:rPr>
                                <w:lang w:val="en-US" w:bidi="th-TH"/>
                              </w:rPr>
                              <w:t xml:space="preserve"> – 10.30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หมู่ที่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5,7   </w:t>
                            </w:r>
                            <w:r w:rsidR="00AB0552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      </w:t>
                            </w:r>
                            <w:r w:rsidR="003F35C4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วัด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สามัคค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ยาราม</w:t>
                            </w:r>
                          </w:p>
                          <w:p w:rsidR="00BE0052" w:rsidRDefault="00BE0052" w:rsidP="00BE0052">
                            <w:pPr>
                              <w:rPr>
                                <w:lang w:val="en-US" w:bidi="th-TH"/>
                              </w:rPr>
                            </w:pP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11.00 – 12.00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 w:rsidR="008C0F59"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หมู่ที่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12 </w:t>
                            </w:r>
                            <w:r w:rsidR="00257773">
                              <w:rPr>
                                <w:lang w:val="en-US" w:bidi="th-TH"/>
                              </w:rPr>
                              <w:t xml:space="preserve">   </w:t>
                            </w:r>
                            <w:r w:rsidR="00AB0552">
                              <w:rPr>
                                <w:lang w:val="en-US" w:bidi="th-TH"/>
                              </w:rPr>
                              <w:t xml:space="preserve">        </w:t>
                            </w:r>
                            <w:r w:rsidR="00257773"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 w:rsidR="00257773"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บ้านนายสมศักดิ์ เสนคง</w:t>
                            </w:r>
                          </w:p>
                          <w:p w:rsidR="008C0F59" w:rsidRDefault="008C0F59" w:rsidP="008C0F59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lang w:val="en-US" w:bidi="th-TH"/>
                              </w:rPr>
                              <w:t>29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พฤษภาคม </w:t>
                            </w:r>
                            <w:proofErr w:type="gramStart"/>
                            <w:r>
                              <w:rPr>
                                <w:lang w:val="en-US" w:bidi="th-TH"/>
                              </w:rPr>
                              <w:t>2563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rPr>
                                <w:lang w:val="en-US" w:bidi="th-TH"/>
                              </w:rPr>
                              <w:t>09.30</w:t>
                            </w:r>
                            <w:proofErr w:type="gramEnd"/>
                            <w:r>
                              <w:rPr>
                                <w:lang w:val="en-US" w:bidi="th-TH"/>
                              </w:rPr>
                              <w:t xml:space="preserve"> – 10.30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หมู่ที่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3  </w:t>
                            </w:r>
                            <w:r>
                              <w:rPr>
                                <w:lang w:val="en-US" w:bidi="th-TH"/>
                              </w:rPr>
                              <w:tab/>
                              <w:t xml:space="preserve">   </w:t>
                            </w:r>
                            <w:r w:rsidR="00AB0552">
                              <w:rPr>
                                <w:lang w:val="en-US" w:bidi="th-TH"/>
                              </w:rPr>
                              <w:t xml:space="preserve">  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บ้านคนไม้หลา หลาแขก</w:t>
                            </w:r>
                          </w:p>
                          <w:p w:rsidR="008C0F59" w:rsidRDefault="008C0F59" w:rsidP="008C0F59">
                            <w:pPr>
                              <w:rPr>
                                <w:lang w:val="en-US" w:bidi="th-TH"/>
                              </w:rPr>
                            </w:pP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11.00 – 12.00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น. </w:t>
                            </w:r>
                            <w:r>
                              <w:rPr>
                                <w:cs/>
                                <w:lang w:val="en-US" w:bidi="th-TH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 xml:space="preserve">หมู่ที่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4 </w:t>
                            </w:r>
                            <w:r>
                              <w:rPr>
                                <w:lang w:val="en-US" w:bidi="th-TH"/>
                              </w:rPr>
                              <w:tab/>
                              <w:t xml:space="preserve">   </w:t>
                            </w:r>
                            <w:r w:rsidR="00AB0552">
                              <w:rPr>
                                <w:lang w:val="en-US" w:bidi="th-TH"/>
                              </w:rPr>
                              <w:t xml:space="preserve">        </w:t>
                            </w:r>
                            <w:r>
                              <w:rPr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US" w:bidi="th-TH"/>
                              </w:rPr>
                              <w:t>ที่ ศาลาเอนกประสงค์</w:t>
                            </w:r>
                          </w:p>
                          <w:p w:rsidR="00257773" w:rsidRDefault="00257773" w:rsidP="00BE0052">
                            <w:pPr>
                              <w:rPr>
                                <w:lang w:val="en-US" w:bidi="th-TH"/>
                              </w:rPr>
                            </w:pPr>
                          </w:p>
                          <w:p w:rsidR="00BE0052" w:rsidRDefault="00BE0052" w:rsidP="00D50452">
                            <w:pPr>
                              <w:rPr>
                                <w:lang w:val="en-US" w:bidi="th-TH"/>
                              </w:rPr>
                            </w:pPr>
                          </w:p>
                          <w:p w:rsidR="00D50452" w:rsidRDefault="00D50452" w:rsidP="001C0D3E">
                            <w:pPr>
                              <w:rPr>
                                <w:lang w:val="en-US" w:bidi="th-TH"/>
                              </w:rPr>
                            </w:pPr>
                          </w:p>
                          <w:p w:rsidR="00D50452" w:rsidRDefault="00D50452" w:rsidP="001C0D3E">
                            <w:pPr>
                              <w:rPr>
                                <w:lang w:val="en-US" w:bidi="th-TH"/>
                              </w:rPr>
                            </w:pPr>
                          </w:p>
                          <w:p w:rsidR="001C0D3E" w:rsidRPr="00160176" w:rsidRDefault="001C0D3E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B71" w:rsidRDefault="003D1B71" w:rsidP="00AC6C7E">
            <w:pPr>
              <w:pStyle w:val="21"/>
              <w:rPr>
                <w:noProof/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lang w:val="en-US" w:bidi="th-TH"/>
              </w:rPr>
            </w:pPr>
          </w:p>
          <w:p w:rsidR="00A1143D" w:rsidRPr="00A1143D" w:rsidRDefault="00A1143D" w:rsidP="00A1143D">
            <w:pPr>
              <w:rPr>
                <w:lang w:val="en-US" w:bidi="th-TH"/>
              </w:rPr>
            </w:pPr>
          </w:p>
          <w:p w:rsidR="00A1143D" w:rsidRDefault="00A1143D" w:rsidP="00A1143D">
            <w:pPr>
              <w:rPr>
                <w:cs/>
                <w:lang w:bidi="th-TH"/>
              </w:rPr>
            </w:pPr>
          </w:p>
          <w:p w:rsidR="00A1143D" w:rsidRDefault="00A1143D" w:rsidP="00A1143D">
            <w:pPr>
              <w:rPr>
                <w:cs/>
                <w:lang w:bidi="th-TH"/>
              </w:rPr>
            </w:pPr>
          </w:p>
          <w:p w:rsidR="00A1143D" w:rsidRPr="00AD085C" w:rsidRDefault="00AD085C" w:rsidP="00A1143D">
            <w:pPr>
              <w:rPr>
                <w:cs/>
                <w:lang w:val="en-US" w:bidi="th-TH"/>
              </w:rPr>
            </w:pPr>
            <w:r>
              <w:rPr>
                <w:noProof/>
                <w:lang w:val="en-US" w:bidi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0A8A77" wp14:editId="216EAF0E">
                      <wp:simplePos x="0" y="0"/>
                      <wp:positionH relativeFrom="column">
                        <wp:posOffset>-2703195</wp:posOffset>
                      </wp:positionH>
                      <wp:positionV relativeFrom="paragraph">
                        <wp:posOffset>666750</wp:posOffset>
                      </wp:positionV>
                      <wp:extent cx="4307840" cy="248285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7983" cy="24829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143D" w:rsidRDefault="00A1143D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  <w:r w:rsidRPr="00A1143D">
                                    <w:rPr>
                                      <w:noProof/>
                                      <w:cs/>
                                      <w:lang w:val="en-US" w:bidi="th-TH"/>
                                    </w:rPr>
                                    <w:drawing>
                                      <wp:inline distT="0" distB="0" distL="0" distR="0" wp14:anchorId="61482FBA" wp14:editId="295BD747">
                                        <wp:extent cx="4143375" cy="2259965"/>
                                        <wp:effectExtent l="0" t="0" r="0" b="6985"/>
                                        <wp:docPr id="31" name="รูปภาพ 31" descr="C:\Users\Administrator.DQYHWKEF283QFTA\Desktop\ไข้เลือดออก 6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Administrator.DQYHWKEF283QFTA\Desktop\ไข้เลือดออก 6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4179" cy="22604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8A77" id="Text Box 27" o:spid="_x0000_s1027" type="#_x0000_t202" style="position:absolute;margin-left:-212.85pt;margin-top:52.5pt;width:339.2pt;height:1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" fillcolor="white [3201]" stroked="f" strokeweight=".5pt">
                      <v:textbox>
                        <w:txbxContent>
                          <w:p w:rsidR="00A1143D" w:rsidRDefault="00A1143D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 w:rsidRPr="00A1143D">
                              <w:rPr>
                                <w:noProof/>
                                <w:cs/>
                                <w:lang w:val="en-US" w:bidi="th-TH"/>
                              </w:rPr>
                              <w:drawing>
                                <wp:inline distT="0" distB="0" distL="0" distR="0" wp14:anchorId="61482FBA" wp14:editId="295BD747">
                                  <wp:extent cx="4143375" cy="2259965"/>
                                  <wp:effectExtent l="0" t="0" r="0" b="6985"/>
                                  <wp:docPr id="31" name="รูปภาพ 31" descr="C:\Users\Administrator.DQYHWKEF283QFTA\Desktop\ไข้เลือดออก 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or.DQYHWKEF283QFTA\Desktop\ไข้เลือดออก 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4179" cy="2260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bidi="th-T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67BC07" wp14:editId="54A501D4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731520</wp:posOffset>
                      </wp:positionV>
                      <wp:extent cx="2600960" cy="2846070"/>
                      <wp:effectExtent l="0" t="0" r="889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960" cy="28462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085C" w:rsidRDefault="00AD085C">
                                  <w:pPr>
                                    <w:rPr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bidi="th-TH"/>
                                    </w:rPr>
                                    <w:drawing>
                                      <wp:inline distT="0" distB="0" distL="0" distR="0" wp14:anchorId="4FFA865C" wp14:editId="59015B13">
                                        <wp:extent cx="2398395" cy="2743200"/>
                                        <wp:effectExtent l="0" t="0" r="1905" b="0"/>
                                        <wp:docPr id="1" name="รูปภาพ 1" descr="7 ข้อง่ายๆ ปรับเปลี่ยนเป็น “ออฟฟิศสีเขียว” ให้ทุกคนและโลกรัก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7 ข้อง่ายๆ ปรับเปลี่ยนเป็น “ออฟฟิศสีเขียว” ให้ทุกคนและโลกรัก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1" r="-685" b="69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00619" cy="2745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7BC07" id="Text Box 9" o:spid="_x0000_s1028" type="#_x0000_t202" style="position:absolute;margin-left:137pt;margin-top:57.6pt;width:204.8pt;height:2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" fillcolor="white [3201]" stroked="f" strokeweight=".5pt">
                      <v:textbox>
                        <w:txbxContent>
                          <w:p w:rsidR="00AD085C" w:rsidRDefault="00AD08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A865C" wp14:editId="59015B13">
                                  <wp:extent cx="2398395" cy="2743200"/>
                                  <wp:effectExtent l="0" t="0" r="1905" b="0"/>
                                  <wp:docPr id="1" name="รูปภาพ 1" descr="7 ข้อง่ายๆ ปรับเปลี่ยนเป็น “ออฟฟิศสีเขียว” ให้ทุกคนและโลกรั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 ข้อง่ายๆ ปรับเปลี่ยนเป็น “ออฟฟิศสีเขียว” ให้ทุกคนและโลกรั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-685" b="69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619" cy="274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cs/>
                <w:lang w:bidi="th-TH"/>
              </w:rPr>
              <w:t xml:space="preserve">  </w:t>
            </w:r>
          </w:p>
          <w:p w:rsidR="003D1B71" w:rsidRPr="003F68B7" w:rsidRDefault="003D1B71" w:rsidP="00AC6C7E">
            <w:pPr>
              <w:rPr>
                <w:sz w:val="24"/>
                <w:szCs w:val="24"/>
                <w:cs/>
                <w:lang w:bidi="th-TH"/>
              </w:rPr>
            </w:pPr>
            <w:bookmarkStart w:id="0" w:name="_GoBack"/>
            <w:bookmarkEnd w:id="0"/>
          </w:p>
        </w:tc>
      </w:tr>
      <w:tr w:rsidR="003D1B71" w:rsidRPr="003F68B7" w:rsidTr="003D1B71">
        <w:trPr>
          <w:trHeight w:val="1164"/>
        </w:trPr>
        <w:tc>
          <w:tcPr>
            <w:tcW w:w="720" w:type="dxa"/>
          </w:tcPr>
          <w:p w:rsidR="003D1B71" w:rsidRPr="003F68B7" w:rsidRDefault="003D1B71">
            <w:pPr>
              <w:pStyle w:val="a7"/>
              <w:kinsoku w:val="0"/>
              <w:overflowPunct w:val="0"/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2942" w:type="dxa"/>
            <w:gridSpan w:val="2"/>
          </w:tcPr>
          <w:p w:rsidR="003D1B71" w:rsidRPr="003F68B7" w:rsidRDefault="003D1B71">
            <w:pPr>
              <w:pStyle w:val="a7"/>
              <w:kinsoku w:val="0"/>
              <w:overflowPunct w:val="0"/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222466">
            <w:pPr>
              <w:rPr>
                <w:cs/>
                <w:lang w:bidi="th-TH"/>
              </w:rPr>
            </w:pPr>
          </w:p>
        </w:tc>
      </w:tr>
      <w:tr w:rsidR="003D1B71" w:rsidRPr="003F68B7" w:rsidTr="003D1B71">
        <w:trPr>
          <w:trHeight w:val="543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rStyle w:val="af2"/>
                <w:b w:val="0"/>
                <w:bCs w:val="0"/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กลุ่ม 21" descr="ไอคอน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รูปแบบอิสระ: รูปร่าง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รูปภาพ 23" descr="ไอคอน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65608" id="กลุ่ม 21" o:spid="_x0000_s1026" alt="ไอคอน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x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XAs2JVjCYFXgHAsu8mx7MqxhMCzQNbOu8mx7MqxhMCzQNbOu8mx7MqxhMCzQKI4u8mx&#10;7MqxhMCzQKI4u8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">
                      <v:shape id="รูปแบบอิสระ: รูปร่าง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23" o:spid="_x0000_s1028" type="#_x0000_t75" alt="ไอคอน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21" o:title="ไอคอน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A66FE" w:rsidRDefault="005A66FE" w:rsidP="00380FD1">
            <w:pPr>
              <w:pStyle w:val="af1"/>
              <w:rPr>
                <w:rFonts w:ascii="TH NiramitIT๙" w:hAnsi="TH NiramitIT๙" w:cs="TH NiramitIT๙"/>
                <w:szCs w:val="20"/>
                <w:cs/>
                <w:lang w:bidi="th-TH"/>
              </w:rPr>
            </w:pPr>
          </w:p>
          <w:p w:rsidR="005A66FE" w:rsidRPr="005A66FE" w:rsidRDefault="005A66FE" w:rsidP="00380FD1">
            <w:pPr>
              <w:pStyle w:val="af1"/>
              <w:rPr>
                <w:rFonts w:ascii="TH NiramitIT๙" w:hAnsi="TH NiramitIT๙" w:cs="TH NiramitIT๙"/>
                <w:color w:val="000000" w:themeColor="text1"/>
                <w:szCs w:val="20"/>
                <w:cs/>
                <w:lang w:bidi="th-TH"/>
              </w:rPr>
            </w:pPr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ต</w:t>
            </w:r>
            <w:r w:rsidRPr="005A66FE">
              <w:rPr>
                <w:rFonts w:ascii="TH NiramitIT๙" w:hAnsi="TH NiramitIT๙" w:cs="TH NiramitIT๙"/>
                <w:color w:val="000000" w:themeColor="text1"/>
                <w:sz w:val="22"/>
                <w:szCs w:val="22"/>
                <w:rtl/>
                <w:cs/>
              </w:rPr>
              <w:t>.</w:t>
            </w:r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หินตก</w:t>
            </w:r>
            <w:r w:rsidRPr="005A66FE">
              <w:rPr>
                <w:rFonts w:ascii="TH NiramitIT๙" w:hAnsi="TH NiramitIT๙" w:cs="TH NiramitIT๙"/>
                <w:color w:val="000000" w:themeColor="text1"/>
                <w:sz w:val="22"/>
                <w:szCs w:val="22"/>
                <w:rtl/>
                <w:cs/>
              </w:rPr>
              <w:t xml:space="preserve"> </w:t>
            </w:r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อ</w:t>
            </w:r>
            <w:r w:rsidRPr="005A66FE">
              <w:rPr>
                <w:rFonts w:ascii="TH NiramitIT๙" w:hAnsi="TH NiramitIT๙" w:cs="TH NiramitIT๙"/>
                <w:color w:val="000000" w:themeColor="text1"/>
                <w:sz w:val="22"/>
                <w:szCs w:val="22"/>
                <w:rtl/>
                <w:cs/>
              </w:rPr>
              <w:t>.</w:t>
            </w:r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ร่อน</w:t>
            </w:r>
            <w:proofErr w:type="spellStart"/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พิบูลย์</w:t>
            </w:r>
            <w:proofErr w:type="spellEnd"/>
            <w:r w:rsidRPr="005A66FE">
              <w:rPr>
                <w:rFonts w:ascii="TH NiramitIT๙" w:hAnsi="TH NiramitIT๙" w:cs="TH NiramitIT๙"/>
                <w:color w:val="000000" w:themeColor="text1"/>
                <w:sz w:val="22"/>
                <w:szCs w:val="22"/>
                <w:rtl/>
                <w:cs/>
              </w:rPr>
              <w:t xml:space="preserve"> </w:t>
            </w:r>
          </w:p>
          <w:p w:rsidR="003D1B71" w:rsidRPr="003F68B7" w:rsidRDefault="005A66FE" w:rsidP="00380FD1">
            <w:pPr>
              <w:pStyle w:val="af1"/>
              <w:rPr>
                <w:szCs w:val="20"/>
                <w:cs/>
                <w:lang w:bidi="th-TH"/>
              </w:rPr>
            </w:pPr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จ</w:t>
            </w:r>
            <w:r w:rsidRPr="005A66FE">
              <w:rPr>
                <w:rFonts w:ascii="TH NiramitIT๙" w:hAnsi="TH NiramitIT๙" w:cs="TH NiramitIT๙"/>
                <w:color w:val="000000" w:themeColor="text1"/>
                <w:sz w:val="22"/>
                <w:szCs w:val="22"/>
                <w:rtl/>
                <w:cs/>
              </w:rPr>
              <w:t>.</w:t>
            </w:r>
            <w:r w:rsidRPr="005A66FE">
              <w:rPr>
                <w:rFonts w:ascii="TH NiramitIT๙" w:hAnsi="TH NiramitIT๙" w:cs="TH NiramitIT๙"/>
                <w:color w:val="000000" w:themeColor="text1"/>
                <w:szCs w:val="22"/>
                <w:cs/>
                <w:lang w:bidi="th-TH"/>
              </w:rPr>
              <w:t>นครศรีธรรมราช</w:t>
            </w:r>
            <w:r w:rsidRPr="005A66FE">
              <w:rPr>
                <w:rFonts w:ascii="TH NiramitIT๙" w:hAnsi="TH NiramitIT๙" w:cs="TH NiramitIT๙"/>
                <w:color w:val="000000" w:themeColor="text1"/>
                <w:sz w:val="22"/>
                <w:szCs w:val="22"/>
                <w:rtl/>
                <w:cs/>
              </w:rPr>
              <w:t xml:space="preserve"> </w:t>
            </w:r>
            <w:r w:rsidRPr="005A66FE">
              <w:rPr>
                <w:rFonts w:ascii="TH NiramitIT๙" w:hAnsi="TH NiramitIT๙" w:cs="TH NiramitIT๙"/>
                <w:color w:val="000000" w:themeColor="text1"/>
                <w:szCs w:val="20"/>
                <w:cs/>
                <w:lang w:bidi="th-TH"/>
              </w:rPr>
              <w:t>80350</w:t>
            </w: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183"/>
        </w:trPr>
        <w:tc>
          <w:tcPr>
            <w:tcW w:w="720" w:type="dxa"/>
          </w:tcPr>
          <w:p w:rsidR="003D1B71" w:rsidRPr="003F68B7" w:rsidRDefault="003D1B71" w:rsidP="00222466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F68B7" w:rsidRDefault="003D1B71" w:rsidP="00222466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624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กลุ่ม 22" descr="ไอคอนโทรศัพท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รูปแบบอิสระ: รูปร่าง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รูปภาพ 28" descr="ไอคอนโทรศัพท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926DE" id="กลุ่ม 22" o:spid="_x0000_s1026" alt="ไอคอนโทรศัพท์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">
                      <v:shape id="รูปแบบอิสระ: รูปร่าง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28" o:spid="_x0000_s1028" type="#_x0000_t75" alt="ไอคอนโทรศัพท์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23" o:title="ไอคอนโทรศัพท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A66FE" w:rsidRDefault="005A66FE" w:rsidP="005A66FE">
            <w:pPr>
              <w:pStyle w:val="af1"/>
              <w:rPr>
                <w:color w:val="000000" w:themeColor="text1"/>
                <w:sz w:val="32"/>
                <w:szCs w:val="32"/>
                <w:cs/>
                <w:lang w:bidi="th-TH"/>
              </w:rPr>
            </w:pPr>
            <w:r w:rsidRPr="005A66FE">
              <w:rPr>
                <w:rFonts w:hint="cs"/>
                <w:color w:val="000000" w:themeColor="text1"/>
                <w:sz w:val="32"/>
                <w:szCs w:val="32"/>
                <w:cs/>
                <w:lang w:bidi="th-TH"/>
              </w:rPr>
              <w:t>075-497271</w:t>
            </w: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183"/>
        </w:trPr>
        <w:tc>
          <w:tcPr>
            <w:tcW w:w="720" w:type="dxa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633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5A66FE" w:rsidP="006D79A8">
            <w:pPr>
              <w:pStyle w:val="af1"/>
              <w:jc w:val="center"/>
              <w:rPr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73254108" wp14:editId="773CB7D4">
                      <wp:extent cx="338455" cy="346075"/>
                      <wp:effectExtent l="0" t="0" r="4445" b="0"/>
                      <wp:docPr id="23" name="กลุ่ม 23" descr="ไอคอนเว็บไซต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รูปแบบอิสระ: รูปร่าง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รูปภาพ 36" descr="ไอคอนเว็บไซต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63C2B" id="กลุ่ม 23" o:spid="_x0000_s1026" alt="ไอคอนเว็บไซต์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36" o:spid="_x0000_s1028" type="#_x0000_t75" alt="ไอคอนเว็บไซต์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5" o:title="ไอคอนเว็บไซต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A66FE" w:rsidRDefault="005A66FE" w:rsidP="005A66FE">
            <w:pPr>
              <w:pStyle w:val="af1"/>
              <w:rPr>
                <w:szCs w:val="20"/>
                <w:lang w:val="en-US" w:bidi="th-TH"/>
              </w:rPr>
            </w:pPr>
            <w:r w:rsidRPr="005A66FE">
              <w:rPr>
                <w:color w:val="000000" w:themeColor="text1"/>
                <w:szCs w:val="20"/>
                <w:lang w:val="en-US" w:bidi="th-TH"/>
              </w:rPr>
              <w:t>www.hintok.go.th</w:t>
            </w: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174"/>
        </w:trPr>
        <w:tc>
          <w:tcPr>
            <w:tcW w:w="720" w:type="dxa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633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color w:val="666666"/>
                <w:szCs w:val="20"/>
                <w:cs/>
                <w:lang w:bidi="th-TH"/>
              </w:rPr>
            </w:pPr>
          </w:p>
        </w:tc>
        <w:tc>
          <w:tcPr>
            <w:tcW w:w="2312" w:type="dxa"/>
            <w:vAlign w:val="center"/>
          </w:tcPr>
          <w:p w:rsidR="003D1B71" w:rsidRPr="003F68B7" w:rsidRDefault="003D1B71" w:rsidP="005A66FE">
            <w:pPr>
              <w:pStyle w:val="af1"/>
              <w:rPr>
                <w:szCs w:val="2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A14C79">
            <w:pPr>
              <w:pStyle w:val="af1"/>
              <w:rPr>
                <w:szCs w:val="20"/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2448"/>
        </w:trPr>
        <w:tc>
          <w:tcPr>
            <w:tcW w:w="720" w:type="dxa"/>
          </w:tcPr>
          <w:p w:rsidR="003D1B71" w:rsidRPr="003F68B7" w:rsidRDefault="006C1A7E" w:rsidP="00222466">
            <w:pPr>
              <w:rPr>
                <w:color w:val="0072C7" w:themeColor="accent2"/>
                <w:cs/>
                <w:lang w:bidi="th-TH"/>
              </w:rPr>
            </w:pPr>
            <w:r>
              <w:rPr>
                <w:noProof/>
                <w:color w:val="0072C7" w:themeColor="accent2"/>
                <w:lang w:val="en-US" w:bidi="th-T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-206375</wp:posOffset>
                      </wp:positionH>
                      <wp:positionV relativeFrom="paragraph">
                        <wp:posOffset>589915</wp:posOffset>
                      </wp:positionV>
                      <wp:extent cx="2714625" cy="3171825"/>
                      <wp:effectExtent l="0" t="0" r="28575" b="2857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317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1A7E" w:rsidRDefault="006C1A7E">
                                  <w:pPr>
                                    <w:rPr>
                                      <w:noProof/>
                                      <w:lang w:val="en-US" w:bidi="th-TH"/>
                                    </w:rPr>
                                  </w:pPr>
                                </w:p>
                                <w:p w:rsidR="006C1A7E" w:rsidRPr="006C1A7E" w:rsidRDefault="006C1A7E">
                                  <w:pPr>
                                    <w:rPr>
                                      <w:lang w:val="en-US" w:bidi="th-TH"/>
                                    </w:rPr>
                                  </w:pPr>
                                  <w:r w:rsidRPr="006C1A7E">
                                    <w:rPr>
                                      <w:noProof/>
                                      <w:cs/>
                                      <w:lang w:val="en-US" w:bidi="th-TH"/>
                                    </w:rPr>
                                    <w:drawing>
                                      <wp:inline distT="0" distB="0" distL="0" distR="0">
                                        <wp:extent cx="2525395" cy="2828925"/>
                                        <wp:effectExtent l="0" t="0" r="8255" b="9525"/>
                                        <wp:docPr id="30" name="รูปภาพ 30" descr="C:\Users\Administrator.DQYHWKEF283QFTA\Desktop\covi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Administrator.DQYHWKEF283QFTA\Desktop\covi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5395" cy="2828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29" type="#_x0000_t202" style="position:absolute;margin-left:-16.25pt;margin-top:46.45pt;width:213.75pt;height:24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" fillcolor="white [3201]" strokeweight=".5pt">
                      <v:textbox>
                        <w:txbxContent>
                          <w:p w:rsidR="006C1A7E" w:rsidRDefault="006C1A7E">
                            <w:pPr>
                              <w:rPr>
                                <w:noProof/>
                                <w:lang w:val="en-US" w:bidi="th-TH"/>
                              </w:rPr>
                            </w:pPr>
                          </w:p>
                          <w:p w:rsidR="006C1A7E" w:rsidRPr="006C1A7E" w:rsidRDefault="006C1A7E">
                            <w:pPr>
                              <w:rPr>
                                <w:lang w:val="en-US" w:bidi="th-TH"/>
                              </w:rPr>
                            </w:pPr>
                            <w:r w:rsidRPr="006C1A7E">
                              <w:rPr>
                                <w:noProof/>
                                <w:cs/>
                                <w:lang w:val="en-US" w:bidi="th-TH"/>
                              </w:rPr>
                              <w:drawing>
                                <wp:inline distT="0" distB="0" distL="0" distR="0">
                                  <wp:extent cx="2525395" cy="2828925"/>
                                  <wp:effectExtent l="0" t="0" r="8255" b="9525"/>
                                  <wp:docPr id="30" name="รูปภาพ 30" descr="C:\Users\Administrator.DQYHWKEF283QFTA\Desktop\cov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istrator.DQYHWKEF283QFTA\Desktop\cov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395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42" w:type="dxa"/>
            <w:gridSpan w:val="2"/>
          </w:tcPr>
          <w:p w:rsidR="003D1B71" w:rsidRPr="003F68B7" w:rsidRDefault="003D1B71" w:rsidP="00222466">
            <w:pPr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423" w:type="dxa"/>
          </w:tcPr>
          <w:p w:rsidR="003D1B71" w:rsidRPr="003F68B7" w:rsidRDefault="003D1B71" w:rsidP="00222466">
            <w:pPr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222466">
            <w:pPr>
              <w:rPr>
                <w:cs/>
                <w:lang w:bidi="th-TH"/>
              </w:rPr>
            </w:pPr>
          </w:p>
        </w:tc>
      </w:tr>
    </w:tbl>
    <w:p w:rsidR="007F5B63" w:rsidRPr="003F68B7" w:rsidRDefault="007F5B63" w:rsidP="0068596E">
      <w:pPr>
        <w:pStyle w:val="a7"/>
        <w:rPr>
          <w:cs/>
          <w:lang w:bidi="th-TH"/>
        </w:rPr>
      </w:pPr>
    </w:p>
    <w:sectPr w:rsidR="007F5B63" w:rsidRPr="003F68B7" w:rsidSect="00EB4A43">
      <w:headerReference w:type="default" r:id="rId2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D3" w:rsidRDefault="002046D3" w:rsidP="00590471">
      <w:pPr>
        <w:rPr>
          <w:cs/>
          <w:lang w:bidi="th-TH"/>
        </w:rPr>
      </w:pPr>
      <w:r>
        <w:separator/>
      </w:r>
    </w:p>
  </w:endnote>
  <w:endnote w:type="continuationSeparator" w:id="0">
    <w:p w:rsidR="002046D3" w:rsidRDefault="002046D3" w:rsidP="00590471">
      <w:pPr>
        <w:rPr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D3" w:rsidRDefault="002046D3" w:rsidP="00590471">
      <w:pPr>
        <w:rPr>
          <w:cs/>
          <w:lang w:bidi="th-TH"/>
        </w:rPr>
      </w:pPr>
      <w:r>
        <w:separator/>
      </w:r>
    </w:p>
  </w:footnote>
  <w:footnote w:type="continuationSeparator" w:id="0">
    <w:p w:rsidR="002046D3" w:rsidRDefault="002046D3" w:rsidP="00590471">
      <w:pPr>
        <w:rPr>
          <w:cs/>
          <w:lang w:bidi="th-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3F68B7" w:rsidRDefault="00310F17" w:rsidP="00060042">
    <w:pPr>
      <w:pStyle w:val="a7"/>
      <w:rPr>
        <w:cs/>
        <w:lang w:bidi="th-TH"/>
      </w:rPr>
    </w:pPr>
    <w:r w:rsidRPr="003F68B7"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กลุ่ม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กลุ่ม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4" name="รูปแบบอิสระ: รูปร่าง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รูปแบบอิสระ: รูปร่าง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สี่เหลี่ยมผืนผ้า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กลุ่ม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7" name="รูปแบบอิสระ: รูปร่าง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รูปแบบอิสระ: รูปร่าง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รูปแบบอิสระ: รูปร่าง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รูปแบบอิสระ: รูปร่าง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รูปแบบอิสระ: รูปร่าง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รูปแบบอิสระ: รูปร่าง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A3E5A3" id="กลุ่ม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YdSiWxPCHwLFAkmhzLDqUiFphIVI5lNzmW&#10;HUpFLDCRqBzLbnIsu3IsIbC+gnIsu8mx7FAquQ9MjmVXjiUEXhMUiSbHsivHEgLPAkWiybHsyrGE&#10;wLNAkWhyLLtyLCGwLFCOZTc5ll05lhB4FigSTY5lV44lBJ4FikSTY9mVYwmBZ4Ei0eRYduVYQuBZ&#10;oEg0OZZdOZYQOBYcyrGEwCtAOJbD5FgO5VhC4Fkgs/NhciyHciwh8CyQ2fkwOZZDOZYQeBbIOvEw&#10;OZZDOZYQeBbIOvEw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KBUCssTAk8DRaLJsTygVEQDE4nKsTxMjuUBpSIamEhUjuVhciwP&#10;5VhCYPWCciwPk2N5QKnUNjA5lodyLCHwqqBINDmWh3IsIfA0UCSaHMtDOZYQeBooEk2O5aEcSwgs&#10;DZRjeZgcy0M5lhB4GigSTY7loRxLCDwNFIkmx/JQjiUEngaKRJNjeSjHEgJPA0WiybE8lGMJgaPB&#10;UzmWEHgv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H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EcmEwDZVy+ugqi/EiAN+12QwUQL&#10;vyF5AOGYK2Tn6mzUhOJl2sdEdu+AJHSbAkSIWz5LoBRVqGGOI7MMooXkSSRn6o79AQU6Rba/aR1E&#10;wS0JwLaTklEFs98T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1NTqFPqmoxFpsSIBD&#10;L1ceyA+VzmCMtJTeF9xWikP84VKOD7Krz9BnqdGkWNqr8jd3OCQgp5Cx9g2vD40tZlohZUHnqA2y&#10;NVV3wivuog5eJL/9GIdwK7GE9llEW1U9daztd8G2rXKPdnu+rVT1xUfZdqoBSb6AeKaON+dprPhv&#10;0JTCtLYC36i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HXLLasFZHqXH1qm33yKoz6K2dJ/Pk1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l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">
              <v:group id="กลุ่ม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รูปแบบอิสระ: รูปร่าง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สี่เหลี่ยมผืนผ้า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กลุ่ม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รูปแบบอิสระ: รูปร่าง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F68B7">
      <w:rPr>
        <w:noProof/>
        <w:cs/>
        <w:lang w:bidi="th-TH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EB0E1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D0625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194F0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FDA639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D48800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16FD3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76A83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E4F97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D60B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158F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7DB361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BF273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6A"/>
    <w:rsid w:val="0005152D"/>
    <w:rsid w:val="00060042"/>
    <w:rsid w:val="0006039C"/>
    <w:rsid w:val="0008685D"/>
    <w:rsid w:val="00090860"/>
    <w:rsid w:val="00112FD7"/>
    <w:rsid w:val="00126231"/>
    <w:rsid w:val="00150ABD"/>
    <w:rsid w:val="00160176"/>
    <w:rsid w:val="001946FC"/>
    <w:rsid w:val="001C0D3E"/>
    <w:rsid w:val="001E4899"/>
    <w:rsid w:val="002046D3"/>
    <w:rsid w:val="00222466"/>
    <w:rsid w:val="00247254"/>
    <w:rsid w:val="0024753C"/>
    <w:rsid w:val="00257773"/>
    <w:rsid w:val="00276026"/>
    <w:rsid w:val="0029083B"/>
    <w:rsid w:val="002B4549"/>
    <w:rsid w:val="0030357B"/>
    <w:rsid w:val="00310F17"/>
    <w:rsid w:val="00322A46"/>
    <w:rsid w:val="003326CB"/>
    <w:rsid w:val="00353B60"/>
    <w:rsid w:val="00376291"/>
    <w:rsid w:val="00380FD1"/>
    <w:rsid w:val="00383D02"/>
    <w:rsid w:val="00385DE7"/>
    <w:rsid w:val="003B7647"/>
    <w:rsid w:val="003D1B71"/>
    <w:rsid w:val="003F35C4"/>
    <w:rsid w:val="003F68B7"/>
    <w:rsid w:val="004D3318"/>
    <w:rsid w:val="004E158A"/>
    <w:rsid w:val="005102AB"/>
    <w:rsid w:val="00565C77"/>
    <w:rsid w:val="0056708E"/>
    <w:rsid w:val="005801E5"/>
    <w:rsid w:val="00590471"/>
    <w:rsid w:val="0059202E"/>
    <w:rsid w:val="005A66FE"/>
    <w:rsid w:val="005D01FA"/>
    <w:rsid w:val="005D2910"/>
    <w:rsid w:val="00625ECA"/>
    <w:rsid w:val="00653E17"/>
    <w:rsid w:val="0068596E"/>
    <w:rsid w:val="006A08E8"/>
    <w:rsid w:val="006C1A7E"/>
    <w:rsid w:val="006D79A8"/>
    <w:rsid w:val="006E1B04"/>
    <w:rsid w:val="0072353B"/>
    <w:rsid w:val="007575B6"/>
    <w:rsid w:val="007B3C81"/>
    <w:rsid w:val="007D67CA"/>
    <w:rsid w:val="007E668F"/>
    <w:rsid w:val="007F5B63"/>
    <w:rsid w:val="00803A0A"/>
    <w:rsid w:val="008044D7"/>
    <w:rsid w:val="00846CB9"/>
    <w:rsid w:val="00853DF6"/>
    <w:rsid w:val="008566AA"/>
    <w:rsid w:val="00863863"/>
    <w:rsid w:val="0087693D"/>
    <w:rsid w:val="00892836"/>
    <w:rsid w:val="008A1E6E"/>
    <w:rsid w:val="008C024F"/>
    <w:rsid w:val="008C0F59"/>
    <w:rsid w:val="008C2CFC"/>
    <w:rsid w:val="00912DC8"/>
    <w:rsid w:val="009475DC"/>
    <w:rsid w:val="00967B93"/>
    <w:rsid w:val="009D090F"/>
    <w:rsid w:val="009D5E28"/>
    <w:rsid w:val="00A1143D"/>
    <w:rsid w:val="00A3086A"/>
    <w:rsid w:val="00A31464"/>
    <w:rsid w:val="00A31B16"/>
    <w:rsid w:val="00A33613"/>
    <w:rsid w:val="00A47A8D"/>
    <w:rsid w:val="00AB0552"/>
    <w:rsid w:val="00AC6C7E"/>
    <w:rsid w:val="00AC7180"/>
    <w:rsid w:val="00AD085C"/>
    <w:rsid w:val="00B04726"/>
    <w:rsid w:val="00B10C79"/>
    <w:rsid w:val="00B3045E"/>
    <w:rsid w:val="00B4158A"/>
    <w:rsid w:val="00B6466C"/>
    <w:rsid w:val="00BB1B5D"/>
    <w:rsid w:val="00BB46B0"/>
    <w:rsid w:val="00BC22C7"/>
    <w:rsid w:val="00BD195A"/>
    <w:rsid w:val="00BE0052"/>
    <w:rsid w:val="00C07240"/>
    <w:rsid w:val="00C14078"/>
    <w:rsid w:val="00CE1E3D"/>
    <w:rsid w:val="00D053FA"/>
    <w:rsid w:val="00D50452"/>
    <w:rsid w:val="00D87A0D"/>
    <w:rsid w:val="00DB5189"/>
    <w:rsid w:val="00DC3F0A"/>
    <w:rsid w:val="00E16E5C"/>
    <w:rsid w:val="00E26AED"/>
    <w:rsid w:val="00E73AB8"/>
    <w:rsid w:val="00E90A60"/>
    <w:rsid w:val="00E92789"/>
    <w:rsid w:val="00EA503F"/>
    <w:rsid w:val="00EB4A43"/>
    <w:rsid w:val="00ED47F7"/>
    <w:rsid w:val="00EE7E09"/>
    <w:rsid w:val="00F0223C"/>
    <w:rsid w:val="00F3235D"/>
    <w:rsid w:val="00F32393"/>
    <w:rsid w:val="00F3431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th-T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3F68B7"/>
    <w:pPr>
      <w:widowControl w:val="0"/>
      <w:autoSpaceDE w:val="0"/>
      <w:autoSpaceDN w:val="0"/>
      <w:adjustRightInd w:val="0"/>
    </w:pPr>
    <w:rPr>
      <w:rFonts w:ascii="Leelawadee" w:hAnsi="Leelawadee" w:cs="Leelawadee"/>
    </w:rPr>
  </w:style>
  <w:style w:type="paragraph" w:styleId="1">
    <w:name w:val="heading 1"/>
    <w:basedOn w:val="a3"/>
    <w:next w:val="a3"/>
    <w:link w:val="10"/>
    <w:uiPriority w:val="9"/>
    <w:qFormat/>
    <w:rsid w:val="003F68B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3F68B7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3F68B7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3F68B7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3F68B7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3F68B7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3F68B7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3F68B7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3F68B7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3F68B7"/>
    <w:rPr>
      <w:sz w:val="20"/>
      <w:szCs w:val="20"/>
    </w:rPr>
  </w:style>
  <w:style w:type="character" w:customStyle="1" w:styleId="a8">
    <w:name w:val="เนื้อความ อักขระ"/>
    <w:basedOn w:val="a4"/>
    <w:link w:val="a7"/>
    <w:uiPriority w:val="1"/>
    <w:semiHidden/>
    <w:rsid w:val="003F68B7"/>
    <w:rPr>
      <w:rFonts w:ascii="Leelawadee" w:hAnsi="Leelawadee" w:cs="Leelawadee"/>
      <w:sz w:val="20"/>
      <w:szCs w:val="20"/>
    </w:rPr>
  </w:style>
  <w:style w:type="character" w:customStyle="1" w:styleId="10">
    <w:name w:val="หัวเรื่อง 1 อักขระ"/>
    <w:basedOn w:val="a4"/>
    <w:link w:val="1"/>
    <w:uiPriority w:val="9"/>
    <w:rsid w:val="003F68B7"/>
    <w:rPr>
      <w:rFonts w:ascii="Leelawadee" w:hAnsi="Leelawadee" w:cs="Leelawadee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3F68B7"/>
    <w:pPr>
      <w:numPr>
        <w:numId w:val="2"/>
      </w:numPr>
      <w:spacing w:after="120"/>
    </w:pPr>
    <w:rPr>
      <w:szCs w:val="24"/>
    </w:rPr>
  </w:style>
  <w:style w:type="paragraph" w:customStyle="1" w:styleId="a9">
    <w:name w:val="ย่อหน้าตาราง"/>
    <w:basedOn w:val="a3"/>
    <w:uiPriority w:val="1"/>
    <w:semiHidden/>
    <w:rsid w:val="003F68B7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3F68B7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4"/>
    <w:link w:val="aa"/>
    <w:uiPriority w:val="99"/>
    <w:semiHidden/>
    <w:rsid w:val="003F68B7"/>
    <w:rPr>
      <w:rFonts w:ascii="Leelawadee" w:hAnsi="Leelawadee" w:cs="Leelawadee"/>
    </w:rPr>
  </w:style>
  <w:style w:type="paragraph" w:styleId="ac">
    <w:name w:val="footer"/>
    <w:basedOn w:val="a3"/>
    <w:link w:val="ad"/>
    <w:uiPriority w:val="99"/>
    <w:semiHidden/>
    <w:rsid w:val="003F68B7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4"/>
    <w:link w:val="ac"/>
    <w:uiPriority w:val="99"/>
    <w:semiHidden/>
    <w:rsid w:val="003F68B7"/>
    <w:rPr>
      <w:rFonts w:ascii="Leelawadee" w:hAnsi="Leelawadee" w:cs="Leelawadee"/>
    </w:rPr>
  </w:style>
  <w:style w:type="table" w:styleId="ae">
    <w:name w:val="Table Grid"/>
    <w:basedOn w:val="a5"/>
    <w:uiPriority w:val="39"/>
    <w:rsid w:val="003F6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3F68B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ชื่อเรื่อง อักขระ"/>
    <w:basedOn w:val="a4"/>
    <w:link w:val="af"/>
    <w:uiPriority w:val="10"/>
    <w:rsid w:val="003F68B7"/>
    <w:rPr>
      <w:rFonts w:ascii="Leelawadee" w:hAnsi="Leelawadee" w:cs="Leelawadee"/>
      <w:b/>
      <w:bCs/>
      <w:color w:val="2C567A" w:themeColor="accent1"/>
      <w:sz w:val="48"/>
      <w:szCs w:val="42"/>
    </w:rPr>
  </w:style>
  <w:style w:type="paragraph" w:customStyle="1" w:styleId="af1">
    <w:name w:val="ข้อมูล"/>
    <w:basedOn w:val="a7"/>
    <w:uiPriority w:val="1"/>
    <w:qFormat/>
    <w:rsid w:val="003F68B7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วันที่1"/>
    <w:basedOn w:val="a7"/>
    <w:qFormat/>
    <w:rsid w:val="003F68B7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3F68B7"/>
    <w:rPr>
      <w:rFonts w:ascii="Leelawadee" w:hAnsi="Leelawadee" w:cs="Leelawadee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3F68B7"/>
    <w:rPr>
      <w:rFonts w:ascii="Leelawadee" w:hAnsi="Leelawadee" w:cs="Leelawadee"/>
      <w:color w:val="808080"/>
    </w:rPr>
  </w:style>
  <w:style w:type="paragraph" w:styleId="af4">
    <w:name w:val="Date"/>
    <w:basedOn w:val="a3"/>
    <w:next w:val="a3"/>
    <w:link w:val="af5"/>
    <w:uiPriority w:val="99"/>
    <w:rsid w:val="003F68B7"/>
    <w:pPr>
      <w:spacing w:line="480" w:lineRule="auto"/>
    </w:pPr>
  </w:style>
  <w:style w:type="character" w:customStyle="1" w:styleId="af5">
    <w:name w:val="วันที่ อักขระ"/>
    <w:basedOn w:val="a4"/>
    <w:link w:val="af4"/>
    <w:uiPriority w:val="99"/>
    <w:rsid w:val="003F68B7"/>
    <w:rPr>
      <w:rFonts w:ascii="Leelawadee" w:hAnsi="Leelawadee" w:cs="Leelawadee"/>
    </w:rPr>
  </w:style>
  <w:style w:type="paragraph" w:styleId="af6">
    <w:name w:val="No Spacing"/>
    <w:uiPriority w:val="1"/>
    <w:rsid w:val="003F68B7"/>
    <w:pPr>
      <w:widowControl w:val="0"/>
      <w:autoSpaceDE w:val="0"/>
      <w:autoSpaceDN w:val="0"/>
      <w:adjustRightInd w:val="0"/>
    </w:pPr>
    <w:rPr>
      <w:rFonts w:ascii="Leelawadee" w:hAnsi="Leelawadee" w:cs="Leelawadee"/>
      <w:sz w:val="8"/>
    </w:rPr>
  </w:style>
  <w:style w:type="character" w:customStyle="1" w:styleId="22">
    <w:name w:val="หัวเรื่อง 2 อักขระ"/>
    <w:basedOn w:val="a4"/>
    <w:link w:val="21"/>
    <w:uiPriority w:val="9"/>
    <w:rsid w:val="003F68B7"/>
    <w:rPr>
      <w:rFonts w:ascii="Leelawadee" w:hAnsi="Leelawadee" w:cs="Leelawadee"/>
      <w:b/>
      <w:bCs/>
      <w:color w:val="0072C7" w:themeColor="accent2"/>
      <w:sz w:val="24"/>
      <w:szCs w:val="20"/>
      <w:u w:val="single"/>
    </w:rPr>
  </w:style>
  <w:style w:type="paragraph" w:customStyle="1" w:styleId="af7">
    <w:name w:val="ประสบการณ์"/>
    <w:basedOn w:val="a3"/>
    <w:qFormat/>
    <w:rsid w:val="003F68B7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3F68B7"/>
    <w:pPr>
      <w:numPr>
        <w:numId w:val="3"/>
      </w:numPr>
      <w:contextualSpacing/>
    </w:pPr>
  </w:style>
  <w:style w:type="paragraph" w:customStyle="1" w:styleId="af8">
    <w:name w:val="ชื่อโรงเรียน"/>
    <w:basedOn w:val="a3"/>
    <w:uiPriority w:val="1"/>
    <w:rsid w:val="003F68B7"/>
    <w:rPr>
      <w:b/>
    </w:rPr>
  </w:style>
  <w:style w:type="character" w:customStyle="1" w:styleId="Mention">
    <w:name w:val="Mention"/>
    <w:basedOn w:val="a4"/>
    <w:uiPriority w:val="99"/>
    <w:semiHidden/>
    <w:unhideWhenUsed/>
    <w:rsid w:val="003F68B7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3F68B7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3F68B7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3F68B7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3F68B7"/>
    <w:rPr>
      <w:rFonts w:ascii="Leelawadee" w:hAnsi="Leelawadee" w:cs="Leelawadee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3F68B7"/>
    <w:rPr>
      <w:i/>
      <w:iCs/>
    </w:rPr>
  </w:style>
  <w:style w:type="character" w:customStyle="1" w:styleId="HTML2">
    <w:name w:val="ที่อยู่ HTML อักขระ"/>
    <w:basedOn w:val="a4"/>
    <w:link w:val="HTML1"/>
    <w:uiPriority w:val="99"/>
    <w:semiHidden/>
    <w:rsid w:val="003F68B7"/>
    <w:rPr>
      <w:rFonts w:ascii="Leelawadee" w:hAnsi="Leelawadee" w:cs="Leelawadee"/>
      <w:i/>
      <w:iCs/>
    </w:rPr>
  </w:style>
  <w:style w:type="character" w:styleId="HTML3">
    <w:name w:val="HTML Definition"/>
    <w:basedOn w:val="a4"/>
    <w:uiPriority w:val="99"/>
    <w:semiHidden/>
    <w:unhideWhenUsed/>
    <w:rsid w:val="003F68B7"/>
    <w:rPr>
      <w:rFonts w:ascii="Leelawadee" w:hAnsi="Leelawadee" w:cs="Leelawadee"/>
      <w:i/>
      <w:iCs/>
    </w:rPr>
  </w:style>
  <w:style w:type="character" w:styleId="HTML4">
    <w:name w:val="HTML Cite"/>
    <w:basedOn w:val="a4"/>
    <w:uiPriority w:val="99"/>
    <w:semiHidden/>
    <w:unhideWhenUsed/>
    <w:rsid w:val="003F68B7"/>
    <w:rPr>
      <w:rFonts w:ascii="Leelawadee" w:hAnsi="Leelawadee" w:cs="Leelawadee"/>
      <w:i/>
      <w:iCs/>
    </w:rPr>
  </w:style>
  <w:style w:type="character" w:styleId="HTML5">
    <w:name w:val="HTML Typewriter"/>
    <w:basedOn w:val="a4"/>
    <w:uiPriority w:val="99"/>
    <w:semiHidden/>
    <w:unhideWhenUsed/>
    <w:rsid w:val="003F68B7"/>
    <w:rPr>
      <w:rFonts w:ascii="Leelawadee" w:hAnsi="Leelawadee" w:cs="Leelawadee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3F68B7"/>
    <w:rPr>
      <w:rFonts w:ascii="Leelawadee" w:hAnsi="Leelawadee" w:cs="Leelawadee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3F68B7"/>
    <w:rPr>
      <w:rFonts w:ascii="Leelawadee" w:hAnsi="Leelawadee" w:cs="Leelawadee"/>
    </w:rPr>
  </w:style>
  <w:style w:type="character" w:styleId="HTML8">
    <w:name w:val="HTML Keyboard"/>
    <w:basedOn w:val="a4"/>
    <w:uiPriority w:val="99"/>
    <w:semiHidden/>
    <w:unhideWhenUsed/>
    <w:rsid w:val="003F68B7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3F68B7"/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4"/>
    <w:link w:val="HTML9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3F68B7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3F68B7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3F68B7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3F68B7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3F68B7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3F68B7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3F68B7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3F68B7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3F68B7"/>
    <w:pPr>
      <w:spacing w:after="100"/>
      <w:ind w:left="1760"/>
    </w:pPr>
  </w:style>
  <w:style w:type="paragraph" w:styleId="af9">
    <w:name w:val="TOC Heading"/>
    <w:basedOn w:val="1"/>
    <w:next w:val="a3"/>
    <w:uiPriority w:val="39"/>
    <w:semiHidden/>
    <w:unhideWhenUsed/>
    <w:qFormat/>
    <w:rsid w:val="003F68B7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3F68B7"/>
    <w:rPr>
      <w:rFonts w:ascii="Leelawadee" w:hAnsi="Leelawadee" w:cs="Leelawadee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3F68B7"/>
    <w:rPr>
      <w:rFonts w:ascii="Leelawadee" w:hAnsi="Leelawadee" w:cs="Leelawadee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3F68B7"/>
  </w:style>
  <w:style w:type="character" w:styleId="afe">
    <w:name w:val="Book Title"/>
    <w:basedOn w:val="a4"/>
    <w:uiPriority w:val="33"/>
    <w:semiHidden/>
    <w:rsid w:val="003F68B7"/>
    <w:rPr>
      <w:rFonts w:ascii="Leelawadee" w:hAnsi="Leelawadee" w:cs="Leelawadee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3F68B7"/>
    <w:rPr>
      <w:rFonts w:ascii="Leelawadee" w:hAnsi="Leelawadee" w:cs="Leelawadee"/>
      <w:color w:val="2B579A"/>
      <w:shd w:val="clear" w:color="auto" w:fill="E1DFDD"/>
    </w:rPr>
  </w:style>
  <w:style w:type="paragraph" w:styleId="aff">
    <w:name w:val="Message Header"/>
    <w:basedOn w:val="a3"/>
    <w:link w:val="aff0"/>
    <w:uiPriority w:val="99"/>
    <w:semiHidden/>
    <w:unhideWhenUsed/>
    <w:rsid w:val="003F68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0">
    <w:name w:val="ส่วนหัวข้อความ อักขระ"/>
    <w:basedOn w:val="a4"/>
    <w:link w:val="aff"/>
    <w:uiPriority w:val="99"/>
    <w:semiHidden/>
    <w:rsid w:val="003F68B7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unhideWhenUsed/>
    <w:rsid w:val="003F68B7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3F68B7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3F68B7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3F68B7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3F68B7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unhideWhenUsed/>
    <w:rsid w:val="003F68B7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3F68B7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3F68B7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3F68B7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3F68B7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F68B7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F68B7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F68B7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F68B7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F68B7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F68B7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F68B7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F68B7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F68B7"/>
    <w:pPr>
      <w:numPr>
        <w:numId w:val="14"/>
      </w:numPr>
      <w:contextualSpacing/>
    </w:pPr>
  </w:style>
  <w:style w:type="paragraph" w:styleId="aff4">
    <w:name w:val="Subtitle"/>
    <w:basedOn w:val="a3"/>
    <w:next w:val="a3"/>
    <w:link w:val="aff5"/>
    <w:uiPriority w:val="11"/>
    <w:semiHidden/>
    <w:rsid w:val="003F68B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5">
    <w:name w:val="ชื่อเรื่องรอง อักขระ"/>
    <w:basedOn w:val="a4"/>
    <w:link w:val="aff4"/>
    <w:uiPriority w:val="11"/>
    <w:semiHidden/>
    <w:rsid w:val="003F68B7"/>
    <w:rPr>
      <w:rFonts w:ascii="Leelawadee" w:hAnsi="Leelawadee" w:cs="Leelawadee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3"/>
    <w:next w:val="a3"/>
    <w:uiPriority w:val="99"/>
    <w:semiHidden/>
    <w:unhideWhenUsed/>
    <w:rsid w:val="003F68B7"/>
  </w:style>
  <w:style w:type="paragraph" w:styleId="aff7">
    <w:name w:val="macro"/>
    <w:link w:val="aff8"/>
    <w:uiPriority w:val="99"/>
    <w:semiHidden/>
    <w:unhideWhenUsed/>
    <w:rsid w:val="003F68B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Leelawadee" w:hAnsi="Leelawadee" w:cs="Leelawadee"/>
      <w:sz w:val="20"/>
      <w:szCs w:val="20"/>
    </w:rPr>
  </w:style>
  <w:style w:type="character" w:customStyle="1" w:styleId="aff8">
    <w:name w:val="ข้อความแมโคร อักขระ"/>
    <w:basedOn w:val="a4"/>
    <w:link w:val="aff7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aff9">
    <w:name w:val="envelope return"/>
    <w:basedOn w:val="a3"/>
    <w:uiPriority w:val="99"/>
    <w:semiHidden/>
    <w:unhideWhenUsed/>
    <w:rsid w:val="003F68B7"/>
    <w:rPr>
      <w:rFonts w:eastAsiaTheme="majorEastAsia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3F68B7"/>
    <w:rPr>
      <w:rFonts w:ascii="Leelawadee" w:hAnsi="Leelawadee" w:cs="Leelawadee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3F68B7"/>
    <w:rPr>
      <w:sz w:val="20"/>
      <w:szCs w:val="20"/>
    </w:rPr>
  </w:style>
  <w:style w:type="character" w:customStyle="1" w:styleId="affc">
    <w:name w:val="ข้อความอ้างอิงท้ายเรื่อง อักขระ"/>
    <w:basedOn w:val="a4"/>
    <w:link w:val="affb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3F68B7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3F68B7"/>
    <w:pPr>
      <w:spacing w:before="120"/>
    </w:pPr>
    <w:rPr>
      <w:rFonts w:eastAsiaTheme="majorEastAsia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3F68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คำอ้างอิง อักขระ"/>
    <w:basedOn w:val="a4"/>
    <w:link w:val="afff"/>
    <w:uiPriority w:val="29"/>
    <w:semiHidden/>
    <w:rsid w:val="003F68B7"/>
    <w:rPr>
      <w:rFonts w:ascii="Leelawadee" w:hAnsi="Leelawadee" w:cs="Leelawadee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3F68B7"/>
    <w:rPr>
      <w:rFonts w:ascii="Leelawadee" w:hAnsi="Leelawadee" w:cs="Leelawadee"/>
      <w:i/>
      <w:iCs/>
    </w:rPr>
  </w:style>
  <w:style w:type="table" w:styleId="afff2">
    <w:name w:val="Colorful List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3F68B7"/>
    <w:rPr>
      <w:sz w:val="20"/>
      <w:szCs w:val="20"/>
    </w:rPr>
  </w:style>
  <w:style w:type="character" w:customStyle="1" w:styleId="afff6">
    <w:name w:val="ข้อความข้อคิดเห็น อักขระ"/>
    <w:basedOn w:val="a4"/>
    <w:link w:val="afff5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3F68B7"/>
    <w:rPr>
      <w:b/>
      <w:bCs/>
    </w:rPr>
  </w:style>
  <w:style w:type="character" w:customStyle="1" w:styleId="afff8">
    <w:name w:val="ชื่อเรื่องของข้อคิดเห็น อักขระ"/>
    <w:basedOn w:val="afff6"/>
    <w:link w:val="afff7"/>
    <w:uiPriority w:val="99"/>
    <w:semiHidden/>
    <w:rsid w:val="003F68B7"/>
    <w:rPr>
      <w:rFonts w:ascii="Leelawadee" w:hAnsi="Leelawadee" w:cs="Leelawadee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3F68B7"/>
    <w:rPr>
      <w:rFonts w:ascii="Leelawadee" w:hAnsi="Leelawadee" w:cs="Leelawadee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3F68B7"/>
    <w:rPr>
      <w:rFonts w:eastAsia="Microsoft YaHei UI"/>
      <w:sz w:val="18"/>
      <w:szCs w:val="18"/>
    </w:rPr>
  </w:style>
  <w:style w:type="character" w:customStyle="1" w:styleId="afffb">
    <w:name w:val="ข้อความบอลลูน อักขระ"/>
    <w:basedOn w:val="a4"/>
    <w:link w:val="afffa"/>
    <w:uiPriority w:val="99"/>
    <w:semiHidden/>
    <w:rsid w:val="003F68B7"/>
    <w:rPr>
      <w:rFonts w:ascii="Leelawadee" w:eastAsia="Microsoft YaHei UI" w:hAnsi="Leelawadee" w:cs="Leelawadee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3F68B7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3F68B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3F68B7"/>
    <w:rPr>
      <w:rFonts w:eastAsia="Microsoft YaHei UI"/>
      <w:sz w:val="18"/>
      <w:szCs w:val="18"/>
    </w:rPr>
  </w:style>
  <w:style w:type="character" w:customStyle="1" w:styleId="affff">
    <w:name w:val="ผังเอกสาร อักขระ"/>
    <w:basedOn w:val="a4"/>
    <w:link w:val="afffe"/>
    <w:uiPriority w:val="99"/>
    <w:semiHidden/>
    <w:rsid w:val="003F68B7"/>
    <w:rPr>
      <w:rFonts w:ascii="Leelawadee" w:eastAsia="Microsoft YaHei UI" w:hAnsi="Leelawadee" w:cs="Leelawadee"/>
      <w:sz w:val="18"/>
      <w:szCs w:val="18"/>
    </w:rPr>
  </w:style>
  <w:style w:type="character" w:customStyle="1" w:styleId="32">
    <w:name w:val="หัวเรื่อง 3 อักขระ"/>
    <w:basedOn w:val="a4"/>
    <w:link w:val="31"/>
    <w:uiPriority w:val="9"/>
    <w:semiHidden/>
    <w:rsid w:val="003F68B7"/>
    <w:rPr>
      <w:rFonts w:ascii="Leelawadee" w:eastAsiaTheme="majorEastAsia" w:hAnsi="Leelawadee" w:cs="Leelawadee"/>
      <w:color w:val="162A3C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4"/>
    <w:link w:val="41"/>
    <w:uiPriority w:val="9"/>
    <w:semiHidden/>
    <w:rsid w:val="003F68B7"/>
    <w:rPr>
      <w:rFonts w:ascii="Leelawadee" w:eastAsiaTheme="majorEastAsia" w:hAnsi="Leelawadee" w:cs="Leelawadee"/>
      <w:i/>
      <w:iCs/>
      <w:color w:val="21405B" w:themeColor="accent1" w:themeShade="BF"/>
    </w:rPr>
  </w:style>
  <w:style w:type="character" w:customStyle="1" w:styleId="52">
    <w:name w:val="หัวเรื่อง 5 อักขระ"/>
    <w:basedOn w:val="a4"/>
    <w:link w:val="51"/>
    <w:uiPriority w:val="9"/>
    <w:semiHidden/>
    <w:rsid w:val="003F68B7"/>
    <w:rPr>
      <w:rFonts w:ascii="Leelawadee" w:eastAsiaTheme="majorEastAsia" w:hAnsi="Leelawadee" w:cs="Leelawadee"/>
      <w:color w:val="21405B" w:themeColor="accent1" w:themeShade="BF"/>
    </w:rPr>
  </w:style>
  <w:style w:type="character" w:customStyle="1" w:styleId="60">
    <w:name w:val="หัวเรื่อง 6 อักขระ"/>
    <w:basedOn w:val="a4"/>
    <w:link w:val="6"/>
    <w:uiPriority w:val="9"/>
    <w:semiHidden/>
    <w:rsid w:val="003F68B7"/>
    <w:rPr>
      <w:rFonts w:ascii="Leelawadee" w:eastAsiaTheme="majorEastAsia" w:hAnsi="Leelawadee" w:cs="Leelawadee"/>
      <w:color w:val="162A3C" w:themeColor="accent1" w:themeShade="7F"/>
    </w:rPr>
  </w:style>
  <w:style w:type="character" w:customStyle="1" w:styleId="70">
    <w:name w:val="หัวเรื่อง 7 อักขระ"/>
    <w:basedOn w:val="a4"/>
    <w:link w:val="7"/>
    <w:uiPriority w:val="9"/>
    <w:semiHidden/>
    <w:rsid w:val="003F68B7"/>
    <w:rPr>
      <w:rFonts w:ascii="Leelawadee" w:eastAsiaTheme="majorEastAsia" w:hAnsi="Leelawadee" w:cs="Leelawadee"/>
      <w:i/>
      <w:iCs/>
      <w:color w:val="162A3C" w:themeColor="accent1" w:themeShade="7F"/>
    </w:rPr>
  </w:style>
  <w:style w:type="character" w:customStyle="1" w:styleId="80">
    <w:name w:val="หัวเรื่อง 8 อักขระ"/>
    <w:basedOn w:val="a4"/>
    <w:link w:val="8"/>
    <w:uiPriority w:val="9"/>
    <w:semiHidden/>
    <w:rsid w:val="003F68B7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4"/>
    <w:link w:val="9"/>
    <w:uiPriority w:val="9"/>
    <w:semiHidden/>
    <w:rsid w:val="003F68B7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3F68B7"/>
    <w:pPr>
      <w:numPr>
        <w:numId w:val="15"/>
      </w:numPr>
    </w:pPr>
  </w:style>
  <w:style w:type="table" w:styleId="19">
    <w:name w:val="Plain Table 1"/>
    <w:basedOn w:val="a5"/>
    <w:uiPriority w:val="41"/>
    <w:rsid w:val="003F68B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3F68B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3F68B7"/>
    <w:rPr>
      <w:rFonts w:ascii="Leelawadee" w:hAnsi="Leelawadee" w:cs="Leelawadee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3F68B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ทำให้คำอ้างอิงเป็นสีเข้มขึ้น อักขระ"/>
    <w:basedOn w:val="a4"/>
    <w:link w:val="affff1"/>
    <w:uiPriority w:val="30"/>
    <w:semiHidden/>
    <w:rsid w:val="003F68B7"/>
    <w:rPr>
      <w:rFonts w:ascii="Leelawadee" w:hAnsi="Leelawadee" w:cs="Leelawadee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3F68B7"/>
    <w:rPr>
      <w:rFonts w:ascii="Leelawadee" w:hAnsi="Leelawadee" w:cs="Leelawadee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3F68B7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3F68B7"/>
    <w:rPr>
      <w:rFonts w:ascii="Leelawadee" w:hAnsi="Leelawadee" w:cs="Leelawadee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3F68B7"/>
    <w:rPr>
      <w:rFonts w:ascii="Leelawadee" w:hAnsi="Leelawadee" w:cs="Leelawadee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3F68B7"/>
    <w:pPr>
      <w:spacing w:after="120" w:line="480" w:lineRule="auto"/>
    </w:pPr>
  </w:style>
  <w:style w:type="character" w:customStyle="1" w:styleId="2e">
    <w:name w:val="เนื้อความ 2 อักขระ"/>
    <w:basedOn w:val="a4"/>
    <w:link w:val="2d"/>
    <w:uiPriority w:val="99"/>
    <w:semiHidden/>
    <w:rsid w:val="003F68B7"/>
    <w:rPr>
      <w:rFonts w:ascii="Leelawadee" w:hAnsi="Leelawadee" w:cs="Leelawadee"/>
    </w:rPr>
  </w:style>
  <w:style w:type="paragraph" w:styleId="3b">
    <w:name w:val="Body Text 3"/>
    <w:basedOn w:val="a3"/>
    <w:link w:val="3c"/>
    <w:uiPriority w:val="99"/>
    <w:semiHidden/>
    <w:unhideWhenUsed/>
    <w:rsid w:val="003F68B7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4"/>
    <w:link w:val="3b"/>
    <w:uiPriority w:val="99"/>
    <w:semiHidden/>
    <w:rsid w:val="003F68B7"/>
    <w:rPr>
      <w:rFonts w:ascii="Leelawadee" w:hAnsi="Leelawadee" w:cs="Leelawadee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3F68B7"/>
    <w:pPr>
      <w:spacing w:after="120"/>
      <w:ind w:left="360"/>
    </w:pPr>
  </w:style>
  <w:style w:type="character" w:customStyle="1" w:styleId="affff6">
    <w:name w:val="การเยื้องเนื้อความ อักขระ"/>
    <w:basedOn w:val="a4"/>
    <w:link w:val="affff5"/>
    <w:uiPriority w:val="99"/>
    <w:semiHidden/>
    <w:rsid w:val="003F68B7"/>
    <w:rPr>
      <w:rFonts w:ascii="Leelawadee" w:hAnsi="Leelawadee" w:cs="Leelawadee"/>
    </w:rPr>
  </w:style>
  <w:style w:type="paragraph" w:styleId="2f">
    <w:name w:val="Body Text Indent 2"/>
    <w:basedOn w:val="a3"/>
    <w:link w:val="2f0"/>
    <w:uiPriority w:val="99"/>
    <w:semiHidden/>
    <w:unhideWhenUsed/>
    <w:rsid w:val="003F68B7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4"/>
    <w:link w:val="2f"/>
    <w:uiPriority w:val="99"/>
    <w:semiHidden/>
    <w:rsid w:val="003F68B7"/>
    <w:rPr>
      <w:rFonts w:ascii="Leelawadee" w:hAnsi="Leelawadee" w:cs="Leelawadee"/>
    </w:rPr>
  </w:style>
  <w:style w:type="paragraph" w:styleId="3d">
    <w:name w:val="Body Text Indent 3"/>
    <w:basedOn w:val="a3"/>
    <w:link w:val="3e"/>
    <w:uiPriority w:val="99"/>
    <w:semiHidden/>
    <w:unhideWhenUsed/>
    <w:rsid w:val="003F68B7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4"/>
    <w:link w:val="3d"/>
    <w:uiPriority w:val="99"/>
    <w:semiHidden/>
    <w:rsid w:val="003F68B7"/>
    <w:rPr>
      <w:rFonts w:ascii="Leelawadee" w:hAnsi="Leelawadee" w:cs="Leelawadee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3F68B7"/>
    <w:pPr>
      <w:ind w:firstLine="360"/>
    </w:pPr>
  </w:style>
  <w:style w:type="character" w:customStyle="1" w:styleId="affff8">
    <w:name w:val="เยื้องย่อหน้าแรกของเนื้อความ อักขระ"/>
    <w:basedOn w:val="a8"/>
    <w:link w:val="affff7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2f1">
    <w:name w:val="Body Text First Indent 2"/>
    <w:basedOn w:val="affff5"/>
    <w:link w:val="2f2"/>
    <w:uiPriority w:val="99"/>
    <w:semiHidden/>
    <w:unhideWhenUsed/>
    <w:rsid w:val="003F68B7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6"/>
    <w:link w:val="2f1"/>
    <w:uiPriority w:val="99"/>
    <w:semiHidden/>
    <w:rsid w:val="003F68B7"/>
    <w:rPr>
      <w:rFonts w:ascii="Leelawadee" w:hAnsi="Leelawadee" w:cs="Leelawadee"/>
    </w:rPr>
  </w:style>
  <w:style w:type="paragraph" w:styleId="affff9">
    <w:name w:val="Normal Indent"/>
    <w:basedOn w:val="a3"/>
    <w:uiPriority w:val="99"/>
    <w:semiHidden/>
    <w:unhideWhenUsed/>
    <w:rsid w:val="003F68B7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3F68B7"/>
  </w:style>
  <w:style w:type="character" w:customStyle="1" w:styleId="affffb">
    <w:name w:val="ส่วนหัวของบันทึกย่อ อักขระ"/>
    <w:basedOn w:val="a4"/>
    <w:link w:val="affffa"/>
    <w:uiPriority w:val="99"/>
    <w:semiHidden/>
    <w:rsid w:val="003F68B7"/>
    <w:rPr>
      <w:rFonts w:ascii="Leelawadee" w:hAnsi="Leelawadee" w:cs="Leelawadee"/>
    </w:rPr>
  </w:style>
  <w:style w:type="table" w:styleId="affffc">
    <w:name w:val="Table Contemporary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3F68B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0">
    <w:name w:val="List Table 2 Accent 4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40">
    <w:name w:val="List Table 3 Accent 4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0">
    <w:name w:val="List Table 4 Accent 3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0">
    <w:name w:val="List Table 4 Accent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3F68B7"/>
  </w:style>
  <w:style w:type="character" w:customStyle="1" w:styleId="afffff2">
    <w:name w:val="ลายเซ็นอีเมล อักขระ"/>
    <w:basedOn w:val="a4"/>
    <w:link w:val="afffff1"/>
    <w:uiPriority w:val="99"/>
    <w:semiHidden/>
    <w:rsid w:val="003F68B7"/>
    <w:rPr>
      <w:rFonts w:ascii="Leelawadee" w:hAnsi="Leelawadee" w:cs="Leelawadee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3F68B7"/>
  </w:style>
  <w:style w:type="character" w:customStyle="1" w:styleId="afffff4">
    <w:name w:val="คำขึ้นต้นจดหมาย อักขระ"/>
    <w:basedOn w:val="a4"/>
    <w:link w:val="afffff3"/>
    <w:uiPriority w:val="99"/>
    <w:semiHidden/>
    <w:rsid w:val="003F68B7"/>
    <w:rPr>
      <w:rFonts w:ascii="Leelawadee" w:hAnsi="Leelawadee" w:cs="Leelawadee"/>
    </w:rPr>
  </w:style>
  <w:style w:type="table" w:styleId="1b">
    <w:name w:val="Table Columns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3F68B7"/>
    <w:pPr>
      <w:ind w:left="4320"/>
    </w:pPr>
  </w:style>
  <w:style w:type="character" w:customStyle="1" w:styleId="afffff6">
    <w:name w:val="ลายเซ็น อักขระ"/>
    <w:basedOn w:val="a4"/>
    <w:link w:val="afffff5"/>
    <w:uiPriority w:val="99"/>
    <w:semiHidden/>
    <w:rsid w:val="003F68B7"/>
    <w:rPr>
      <w:rFonts w:ascii="Leelawadee" w:hAnsi="Leelawadee" w:cs="Leelawadee"/>
    </w:rPr>
  </w:style>
  <w:style w:type="table" w:styleId="1c">
    <w:name w:val="Table Simple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3F68B7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3F68B7"/>
    <w:pPr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3F68B7"/>
    <w:pPr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3F68B7"/>
    <w:pPr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3F68B7"/>
    <w:pPr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3F68B7"/>
    <w:pPr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3F68B7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3F68B7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3F68B7"/>
    <w:pPr>
      <w:ind w:left="1980" w:hanging="220"/>
    </w:pPr>
  </w:style>
  <w:style w:type="paragraph" w:styleId="afffff7">
    <w:name w:val="index heading"/>
    <w:basedOn w:val="a3"/>
    <w:next w:val="1e"/>
    <w:uiPriority w:val="99"/>
    <w:semiHidden/>
    <w:unhideWhenUsed/>
    <w:rsid w:val="003F68B7"/>
    <w:rPr>
      <w:rFonts w:eastAsiaTheme="majorEastAsia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3F68B7"/>
    <w:rPr>
      <w:sz w:val="21"/>
      <w:szCs w:val="21"/>
    </w:rPr>
  </w:style>
  <w:style w:type="character" w:customStyle="1" w:styleId="afffff9">
    <w:name w:val="ข้อความธรรมดา อักขระ"/>
    <w:basedOn w:val="a4"/>
    <w:link w:val="afffff8"/>
    <w:uiPriority w:val="99"/>
    <w:semiHidden/>
    <w:rsid w:val="003F68B7"/>
    <w:rPr>
      <w:rFonts w:ascii="Leelawadee" w:hAnsi="Leelawadee" w:cs="Leelawadee"/>
      <w:sz w:val="21"/>
      <w:szCs w:val="21"/>
    </w:rPr>
  </w:style>
  <w:style w:type="paragraph" w:styleId="afffffa">
    <w:name w:val="Closing"/>
    <w:basedOn w:val="a3"/>
    <w:link w:val="afffffb"/>
    <w:uiPriority w:val="99"/>
    <w:semiHidden/>
    <w:unhideWhenUsed/>
    <w:rsid w:val="003F68B7"/>
    <w:pPr>
      <w:ind w:left="4320"/>
    </w:pPr>
  </w:style>
  <w:style w:type="character" w:customStyle="1" w:styleId="afffffb">
    <w:name w:val="คำลงท้าย อักขระ"/>
    <w:basedOn w:val="a4"/>
    <w:link w:val="afffffa"/>
    <w:uiPriority w:val="99"/>
    <w:semiHidden/>
    <w:rsid w:val="003F68B7"/>
    <w:rPr>
      <w:rFonts w:ascii="Leelawadee" w:hAnsi="Leelawadee" w:cs="Leelawadee"/>
    </w:rPr>
  </w:style>
  <w:style w:type="table" w:styleId="1f">
    <w:name w:val="Table Grid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3F68B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Grid Table 1 Light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Grid Table 2 Accent 4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1">
    <w:name w:val="Table Web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4"/>
    <w:uiPriority w:val="99"/>
    <w:semiHidden/>
    <w:unhideWhenUsed/>
    <w:rsid w:val="003F68B7"/>
    <w:rPr>
      <w:rFonts w:ascii="Leelawadee" w:hAnsi="Leelawadee" w:cs="Leelawadee"/>
      <w:vertAlign w:val="superscript"/>
    </w:rPr>
  </w:style>
  <w:style w:type="paragraph" w:styleId="afffffe">
    <w:name w:val="footnote text"/>
    <w:basedOn w:val="a3"/>
    <w:link w:val="affffff"/>
    <w:uiPriority w:val="99"/>
    <w:semiHidden/>
    <w:unhideWhenUsed/>
    <w:rsid w:val="003F68B7"/>
    <w:rPr>
      <w:sz w:val="20"/>
      <w:szCs w:val="20"/>
    </w:rPr>
  </w:style>
  <w:style w:type="character" w:customStyle="1" w:styleId="affffff">
    <w:name w:val="ข้อความเชิงอรรถ อักขระ"/>
    <w:basedOn w:val="a4"/>
    <w:link w:val="afffffe"/>
    <w:uiPriority w:val="99"/>
    <w:semiHidden/>
    <w:rsid w:val="003F68B7"/>
    <w:rPr>
      <w:rFonts w:ascii="Leelawadee" w:hAnsi="Leelawadee" w:cs="Leelawadee"/>
      <w:sz w:val="20"/>
      <w:szCs w:val="20"/>
    </w:rPr>
  </w:style>
  <w:style w:type="character" w:styleId="affffff0">
    <w:name w:val="line number"/>
    <w:basedOn w:val="a4"/>
    <w:uiPriority w:val="99"/>
    <w:semiHidden/>
    <w:unhideWhenUsed/>
    <w:rsid w:val="003F68B7"/>
    <w:rPr>
      <w:rFonts w:ascii="Leelawadee" w:hAnsi="Leelawadee" w:cs="Leelawadee"/>
    </w:rPr>
  </w:style>
  <w:style w:type="table" w:styleId="1f2">
    <w:name w:val="Table 3D effects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2">
    <w:name w:val="FollowedHyperlink"/>
    <w:basedOn w:val="a4"/>
    <w:uiPriority w:val="99"/>
    <w:semiHidden/>
    <w:unhideWhenUsed/>
    <w:rsid w:val="003F68B7"/>
    <w:rPr>
      <w:rFonts w:ascii="Leelawadee" w:hAnsi="Leelawadee" w:cs="Leelawadee"/>
      <w:color w:val="954F72" w:themeColor="followedHyperlink"/>
      <w:u w:val="single"/>
    </w:rPr>
  </w:style>
  <w:style w:type="character" w:styleId="affffff3">
    <w:name w:val="Hyperlink"/>
    <w:basedOn w:val="a4"/>
    <w:uiPriority w:val="99"/>
    <w:unhideWhenUsed/>
    <w:rsid w:val="003F68B7"/>
    <w:rPr>
      <w:rFonts w:ascii="Leelawadee" w:hAnsi="Leelawadee" w:cs="Leelawadee"/>
      <w:color w:val="0563C1" w:themeColor="hyperlink"/>
      <w:u w:val="single"/>
    </w:rPr>
  </w:style>
  <w:style w:type="character" w:styleId="affffff4">
    <w:name w:val="page number"/>
    <w:basedOn w:val="a4"/>
    <w:uiPriority w:val="99"/>
    <w:semiHidden/>
    <w:unhideWhenUsed/>
    <w:rsid w:val="003F68B7"/>
    <w:rPr>
      <w:rFonts w:ascii="Leelawadee" w:hAnsi="Leelawadee" w:cs="Leelawadee"/>
    </w:rPr>
  </w:style>
  <w:style w:type="paragraph" w:styleId="affffff5">
    <w:name w:val="caption"/>
    <w:basedOn w:val="a3"/>
    <w:next w:val="a3"/>
    <w:uiPriority w:val="35"/>
    <w:semiHidden/>
    <w:unhideWhenUsed/>
    <w:qFormat/>
    <w:rsid w:val="003F68B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3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30.jpeg"/><Relationship Id="rId23" Type="http://schemas.openxmlformats.org/officeDocument/2006/relationships/image" Target="media/image5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Relationship Id="rId22" Type="http://schemas.openxmlformats.org/officeDocument/2006/relationships/image" Target="media/image7.png"/><Relationship Id="rId27" Type="http://schemas.openxmlformats.org/officeDocument/2006/relationships/image" Target="media/image90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DQYHWKEF283QFTA\AppData\Roaming\Microsoft\Templates\&#3611;&#3619;&#3632;&#3623;&#3633;&#3605;&#3636;&#3618;&#3656;&#3629;&#3621;&#3634;&#3618;&#3621;&#3641;&#3585;&#3650;&#3621;&#3585;&#3585;&#3621;&#3617;&#3648;&#3621;&#3655;&#3585;&#3626;&#3637;&#3609;&#3657;&#3635;&#3648;&#3591;&#3636;&#360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A8EEA-9832-4641-A339-F584CBEF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ประวัติย่อลายลูกโลกกลมเล็กสีน้ำเงิน</Template>
  <TotalTime>0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2020-05-15T06:39:00Z</dcterms:created>
  <dcterms:modified xsi:type="dcterms:W3CDTF">2021-03-22T08:00:00Z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